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AD586" w14:textId="758FCA78" w:rsidR="0032690C" w:rsidRDefault="007E3335" w:rsidP="0032690C">
      <w:pPr>
        <w:pStyle w:val="Kopfzeile"/>
        <w:spacing w:after="240"/>
        <w:rPr>
          <w:color w:val="2C3486"/>
          <w:sz w:val="22"/>
        </w:rPr>
      </w:pPr>
      <w:r w:rsidRPr="00607356">
        <w:rPr>
          <w:color w:val="2C3486"/>
        </w:rPr>
        <w:t>Exponatvorschlag für die MS Wissenschaft</w:t>
      </w:r>
      <w:r w:rsidRPr="00607356">
        <w:rPr>
          <w:color w:val="2C3486"/>
        </w:rPr>
        <w:br/>
        <w:t>im Wissenschaftsjahr 202</w:t>
      </w:r>
      <w:r w:rsidR="00F92922">
        <w:rPr>
          <w:color w:val="2C3486"/>
        </w:rPr>
        <w:t>5</w:t>
      </w:r>
      <w:r w:rsidR="00712B16">
        <w:rPr>
          <w:color w:val="2C3486"/>
        </w:rPr>
        <w:t xml:space="preserve"> </w:t>
      </w:r>
      <w:r w:rsidRPr="00607356">
        <w:rPr>
          <w:color w:val="2C3486"/>
        </w:rPr>
        <w:t xml:space="preserve">– </w:t>
      </w:r>
      <w:r w:rsidR="00F92922">
        <w:rPr>
          <w:color w:val="2C3486"/>
        </w:rPr>
        <w:t>Zukunftsenergie</w:t>
      </w:r>
    </w:p>
    <w:p w14:paraId="51F89C0C" w14:textId="2B51953B" w:rsidR="0032690C" w:rsidRPr="0032690C" w:rsidRDefault="009800B5" w:rsidP="0032690C">
      <w:pPr>
        <w:pStyle w:val="Kopfzeile"/>
        <w:rPr>
          <w:color w:val="2C3486"/>
        </w:rPr>
      </w:pPr>
      <w:r w:rsidRPr="0032690C">
        <w:rPr>
          <w:color w:val="2C3486"/>
          <w:sz w:val="20"/>
          <w:szCs w:val="20"/>
        </w:rPr>
        <w:t xml:space="preserve">Bitte lesen Sie sich vorab aufmerksam die </w:t>
      </w:r>
      <w:r w:rsidR="00CD5F4B" w:rsidRPr="0032690C">
        <w:rPr>
          <w:color w:val="2C3486"/>
          <w:sz w:val="20"/>
          <w:szCs w:val="20"/>
        </w:rPr>
        <w:t>Exponatabfrage mit den Informationen</w:t>
      </w:r>
      <w:r w:rsidR="00667163" w:rsidRPr="0032690C">
        <w:rPr>
          <w:color w:val="2C3486"/>
          <w:sz w:val="20"/>
          <w:szCs w:val="20"/>
        </w:rPr>
        <w:t xml:space="preserve"> zum Ausstellungsthema und </w:t>
      </w:r>
      <w:r w:rsidR="00CD5F4B" w:rsidRPr="0032690C">
        <w:rPr>
          <w:color w:val="2C3486"/>
          <w:sz w:val="20"/>
          <w:szCs w:val="20"/>
        </w:rPr>
        <w:t>den</w:t>
      </w:r>
      <w:r w:rsidR="00667163" w:rsidRPr="0032690C">
        <w:rPr>
          <w:color w:val="2C3486"/>
          <w:sz w:val="20"/>
          <w:szCs w:val="20"/>
        </w:rPr>
        <w:t xml:space="preserve"> </w:t>
      </w:r>
      <w:r w:rsidRPr="0032690C">
        <w:rPr>
          <w:color w:val="2C3486"/>
          <w:sz w:val="20"/>
          <w:szCs w:val="20"/>
        </w:rPr>
        <w:t>Teilnahmebedingungen durch</w:t>
      </w:r>
      <w:r w:rsidR="00975F34" w:rsidRPr="0032690C">
        <w:rPr>
          <w:color w:val="2C3486"/>
          <w:sz w:val="20"/>
          <w:szCs w:val="20"/>
        </w:rPr>
        <w:t xml:space="preserve"> </w:t>
      </w:r>
      <w:r w:rsidR="00975F34" w:rsidRPr="0032690C">
        <w:rPr>
          <w:b w:val="0"/>
          <w:color w:val="2C3486"/>
          <w:sz w:val="20"/>
          <w:szCs w:val="20"/>
        </w:rPr>
        <w:t>(</w:t>
      </w:r>
      <w:r w:rsidR="007C4A13" w:rsidRPr="0032690C">
        <w:rPr>
          <w:b w:val="0"/>
          <w:color w:val="2C3486"/>
          <w:sz w:val="20"/>
          <w:szCs w:val="20"/>
        </w:rPr>
        <w:t xml:space="preserve">Download auf </w:t>
      </w:r>
      <w:hyperlink r:id="rId11" w:history="1">
        <w:r w:rsidR="00F92922" w:rsidRPr="00932180">
          <w:rPr>
            <w:rStyle w:val="Hyperlink"/>
            <w:sz w:val="20"/>
            <w:szCs w:val="20"/>
            <w:shd w:val="clear" w:color="auto" w:fill="F8F8F8"/>
          </w:rPr>
          <w:t>https://ms-wissenschaft.de</w:t>
        </w:r>
        <w:r w:rsidR="00932180" w:rsidRPr="00932180">
          <w:rPr>
            <w:rStyle w:val="Hyperlink"/>
            <w:sz w:val="20"/>
            <w:szCs w:val="20"/>
            <w:shd w:val="clear" w:color="auto" w:fill="F8F8F8"/>
          </w:rPr>
          <w:t>/ms-wissenschaft-2025</w:t>
        </w:r>
      </w:hyperlink>
      <w:r w:rsidR="00975F34" w:rsidRPr="0032690C">
        <w:rPr>
          <w:b w:val="0"/>
          <w:color w:val="2C3486"/>
          <w:sz w:val="20"/>
          <w:szCs w:val="20"/>
        </w:rPr>
        <w:t>)</w:t>
      </w:r>
      <w:r w:rsidR="00F92922">
        <w:rPr>
          <w:b w:val="0"/>
          <w:color w:val="2C3486"/>
          <w:sz w:val="20"/>
          <w:szCs w:val="20"/>
        </w:rPr>
        <w:t xml:space="preserve"> </w:t>
      </w:r>
      <w:r w:rsidR="00CD5F4B" w:rsidRPr="0032690C">
        <w:rPr>
          <w:color w:val="2C3486"/>
          <w:sz w:val="20"/>
          <w:szCs w:val="20"/>
        </w:rPr>
        <w:t>.</w:t>
      </w:r>
    </w:p>
    <w:p w14:paraId="2DB33C68" w14:textId="1C3B2B55" w:rsidR="0032690C" w:rsidRPr="0032690C" w:rsidRDefault="0032690C" w:rsidP="0032690C">
      <w:pPr>
        <w:pStyle w:val="Kopfzeile"/>
        <w:rPr>
          <w:color w:val="2C3486"/>
          <w:sz w:val="20"/>
          <w:szCs w:val="20"/>
        </w:rPr>
      </w:pPr>
      <w:r w:rsidRPr="0032690C">
        <w:rPr>
          <w:color w:val="2C3486"/>
          <w:sz w:val="20"/>
          <w:szCs w:val="20"/>
        </w:rPr>
        <w:t>Bitte senden sie den ausgefüllten Exponatvorschlag unter dem Betreff „MS Wissenschaft 202</w:t>
      </w:r>
      <w:r w:rsidR="00F92922">
        <w:rPr>
          <w:color w:val="2C3486"/>
          <w:sz w:val="20"/>
          <w:szCs w:val="20"/>
        </w:rPr>
        <w:t>5</w:t>
      </w:r>
      <w:r w:rsidRPr="0032690C">
        <w:rPr>
          <w:color w:val="2C3486"/>
          <w:sz w:val="20"/>
          <w:szCs w:val="20"/>
        </w:rPr>
        <w:t xml:space="preserve"> Exponatvorschlag“ bis zum </w:t>
      </w:r>
      <w:r w:rsidR="00F92922">
        <w:rPr>
          <w:color w:val="2C3486"/>
          <w:sz w:val="20"/>
          <w:szCs w:val="20"/>
        </w:rPr>
        <w:t>27</w:t>
      </w:r>
      <w:r w:rsidRPr="0032690C">
        <w:rPr>
          <w:color w:val="2C3486"/>
          <w:sz w:val="20"/>
          <w:szCs w:val="20"/>
        </w:rPr>
        <w:t>. September 202</w:t>
      </w:r>
      <w:r w:rsidR="00F92922">
        <w:rPr>
          <w:color w:val="2C3486"/>
          <w:sz w:val="20"/>
          <w:szCs w:val="20"/>
        </w:rPr>
        <w:t>4</w:t>
      </w:r>
      <w:r w:rsidRPr="0032690C">
        <w:rPr>
          <w:color w:val="2C3486"/>
          <w:sz w:val="20"/>
          <w:szCs w:val="20"/>
        </w:rPr>
        <w:t xml:space="preserve"> an</w:t>
      </w:r>
      <w:r w:rsidRPr="0032690C">
        <w:rPr>
          <w:sz w:val="20"/>
          <w:szCs w:val="20"/>
        </w:rPr>
        <w:t xml:space="preserve"> </w:t>
      </w:r>
      <w:hyperlink r:id="rId12" w:history="1">
        <w:r w:rsidR="00932180" w:rsidRPr="00D1162E">
          <w:rPr>
            <w:rStyle w:val="Hyperlink"/>
            <w:bCs/>
            <w:sz w:val="20"/>
            <w:szCs w:val="20"/>
          </w:rPr>
          <w:t>ms-wissenschaft@w-i-d.de</w:t>
        </w:r>
      </w:hyperlink>
      <w:r w:rsidRPr="0032690C">
        <w:rPr>
          <w:b w:val="0"/>
          <w:bCs/>
          <w:sz w:val="20"/>
          <w:szCs w:val="20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1031"/>
        <w:gridCol w:w="4513"/>
      </w:tblGrid>
      <w:tr w:rsidR="00932361" w:rsidRPr="00771E76" w14:paraId="25350C02" w14:textId="77777777" w:rsidTr="007E3335">
        <w:tc>
          <w:tcPr>
            <w:tcW w:w="2500" w:type="pct"/>
            <w:gridSpan w:val="2"/>
            <w:shd w:val="clear" w:color="auto" w:fill="2C3486"/>
          </w:tcPr>
          <w:p w14:paraId="4BB5027A" w14:textId="77777777" w:rsidR="00932361" w:rsidRPr="00AE6C42" w:rsidRDefault="00932361" w:rsidP="00AE6C42">
            <w:pPr>
              <w:pStyle w:val="berschrift1"/>
            </w:pPr>
            <w:r w:rsidRPr="00A27BF5">
              <w:t>Kontaktinformationen</w:t>
            </w:r>
          </w:p>
        </w:tc>
        <w:tc>
          <w:tcPr>
            <w:tcW w:w="2500" w:type="pct"/>
            <w:shd w:val="clear" w:color="auto" w:fill="2C3486"/>
          </w:tcPr>
          <w:p w14:paraId="7A2CD6B0" w14:textId="77777777" w:rsidR="00932361" w:rsidRPr="00A27BF5" w:rsidRDefault="00932361" w:rsidP="00AE6C42">
            <w:pPr>
              <w:pStyle w:val="berschrift1"/>
            </w:pPr>
          </w:p>
        </w:tc>
      </w:tr>
      <w:tr w:rsidR="00EC6D0C" w:rsidRPr="00771E76" w14:paraId="67918B1F" w14:textId="77777777" w:rsidTr="008E58C3">
        <w:tc>
          <w:tcPr>
            <w:tcW w:w="1929" w:type="pct"/>
            <w:vAlign w:val="bottom"/>
          </w:tcPr>
          <w:p w14:paraId="7F1A7C1E" w14:textId="77777777" w:rsidR="00EC6D0C" w:rsidRPr="00AE6C42" w:rsidRDefault="00EC6D0C" w:rsidP="00EC6D0C">
            <w:pPr>
              <w:pStyle w:val="Standardeinzug"/>
            </w:pPr>
            <w:r>
              <w:t>Einrichtung</w:t>
            </w:r>
          </w:p>
        </w:tc>
        <w:sdt>
          <w:sdtPr>
            <w:rPr>
              <w:rStyle w:val="Formatvorlage1"/>
            </w:rPr>
            <w:id w:val="1076015626"/>
            <w:placeholder>
              <w:docPart w:val="384110F8FD024B3AB051DDA22F0EED5C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36189178" w14:textId="647A19D2" w:rsidR="00EC6D0C" w:rsidRPr="008E58C3" w:rsidRDefault="005A63B2" w:rsidP="00EC6D0C">
                <w:pPr>
                  <w:rPr>
                    <w:rStyle w:val="Formatvorlage1"/>
                  </w:rPr>
                </w:pPr>
                <w:r w:rsidRPr="005A63B2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50259" w:rsidRPr="00771E76" w14:paraId="3DFCD74A" w14:textId="77777777" w:rsidTr="008E58C3">
        <w:tc>
          <w:tcPr>
            <w:tcW w:w="1929" w:type="pct"/>
            <w:vAlign w:val="bottom"/>
          </w:tcPr>
          <w:p w14:paraId="55931EFE" w14:textId="77777777" w:rsidR="00650259" w:rsidRPr="00AE6C42" w:rsidRDefault="00771E76" w:rsidP="00AE6C42">
            <w:pPr>
              <w:pStyle w:val="Standardeinzug"/>
            </w:pPr>
            <w:r w:rsidRPr="00771E76">
              <w:t>Institut</w:t>
            </w:r>
          </w:p>
        </w:tc>
        <w:sdt>
          <w:sdtPr>
            <w:rPr>
              <w:rStyle w:val="Formatvorlage1"/>
            </w:rPr>
            <w:id w:val="1866945511"/>
            <w:placeholder>
              <w:docPart w:val="702EC4ED293A4EB9BEC6E707942A3F54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0818E459" w14:textId="77777777" w:rsidR="00650259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50259" w:rsidRPr="00771E76" w14:paraId="00150702" w14:textId="77777777" w:rsidTr="008E58C3">
        <w:tc>
          <w:tcPr>
            <w:tcW w:w="1929" w:type="pct"/>
            <w:vAlign w:val="bottom"/>
          </w:tcPr>
          <w:p w14:paraId="27DC0B20" w14:textId="77777777" w:rsidR="00650259" w:rsidRPr="00AE6C42" w:rsidRDefault="00EC6D0C" w:rsidP="00AE6C42">
            <w:pPr>
              <w:pStyle w:val="Standardeinzug"/>
            </w:pPr>
            <w:r>
              <w:t>g</w:t>
            </w:r>
            <w:r w:rsidR="00771E76">
              <w:t>gf. Abteilung/Gruppe</w:t>
            </w:r>
          </w:p>
        </w:tc>
        <w:sdt>
          <w:sdtPr>
            <w:rPr>
              <w:rStyle w:val="Formatvorlage1"/>
            </w:rPr>
            <w:id w:val="634837797"/>
            <w:placeholder>
              <w:docPart w:val="A37269894EA14408AD5536555CF1CA01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3FA38AEA" w14:textId="77777777" w:rsidR="00650259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0A3AA1AA" w14:textId="77777777" w:rsidTr="008E58C3">
        <w:tc>
          <w:tcPr>
            <w:tcW w:w="1929" w:type="pct"/>
            <w:vAlign w:val="bottom"/>
          </w:tcPr>
          <w:p w14:paraId="41BA7C97" w14:textId="77777777" w:rsidR="00771E76" w:rsidRPr="00AE6C42" w:rsidRDefault="00771E76" w:rsidP="00AE6C42">
            <w:pPr>
              <w:pStyle w:val="Standardeinzug"/>
            </w:pPr>
            <w:r w:rsidRPr="00AE6C42">
              <w:t>Straße, PLZ Ort</w:t>
            </w:r>
          </w:p>
        </w:tc>
        <w:sdt>
          <w:sdtPr>
            <w:rPr>
              <w:rStyle w:val="Formatvorlage1"/>
            </w:rPr>
            <w:id w:val="-1873760523"/>
            <w:placeholder>
              <w:docPart w:val="B9279BBBE99A4C8D9FACA3787D5E4ACE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A4A94C9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38FD124B" w14:textId="77777777" w:rsidTr="008E58C3">
        <w:tc>
          <w:tcPr>
            <w:tcW w:w="1929" w:type="pct"/>
            <w:vAlign w:val="bottom"/>
          </w:tcPr>
          <w:p w14:paraId="0658A48B" w14:textId="77777777" w:rsidR="00771E76" w:rsidRPr="00AE6C42" w:rsidRDefault="00EC6D0C" w:rsidP="00AE6C42">
            <w:pPr>
              <w:pStyle w:val="Standardeinzug"/>
            </w:pPr>
            <w:r>
              <w:t>g</w:t>
            </w:r>
            <w:r w:rsidR="00771E76" w:rsidRPr="00AE6C42">
              <w:t xml:space="preserve">gf. weitere </w:t>
            </w:r>
            <w:r>
              <w:t>Einrichtungen</w:t>
            </w:r>
          </w:p>
        </w:tc>
        <w:sdt>
          <w:sdtPr>
            <w:rPr>
              <w:rStyle w:val="Formatvorlage1"/>
            </w:rPr>
            <w:id w:val="1478648205"/>
            <w:placeholder>
              <w:docPart w:val="73A53B7B94654F5C926C8AF199CCD443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11AD1B4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4CE1C1A9" w14:textId="77777777" w:rsidTr="008E58C3">
        <w:tc>
          <w:tcPr>
            <w:tcW w:w="1929" w:type="pct"/>
            <w:vAlign w:val="bottom"/>
          </w:tcPr>
          <w:p w14:paraId="5FB39F5C" w14:textId="77777777" w:rsidR="00771E76" w:rsidRPr="00CD766A" w:rsidRDefault="009A04EA" w:rsidP="00CD766A">
            <w:pPr>
              <w:pStyle w:val="Standardeinzug"/>
              <w:ind w:left="0"/>
              <w:rPr>
                <w:b/>
              </w:rPr>
            </w:pPr>
            <w:r w:rsidRPr="00CD766A">
              <w:rPr>
                <w:b/>
              </w:rPr>
              <w:t>Kontaktperson für Nachfragen</w:t>
            </w:r>
          </w:p>
        </w:tc>
        <w:tc>
          <w:tcPr>
            <w:tcW w:w="307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8F57DA4" w14:textId="77777777" w:rsidR="00771E76" w:rsidRPr="008E58C3" w:rsidRDefault="00771E76" w:rsidP="00AE6C42">
            <w:pPr>
              <w:rPr>
                <w:rStyle w:val="Formatvorlage1"/>
              </w:rPr>
            </w:pPr>
          </w:p>
        </w:tc>
      </w:tr>
      <w:tr w:rsidR="00771E76" w:rsidRPr="00771E76" w14:paraId="72B83B85" w14:textId="77777777" w:rsidTr="008E58C3">
        <w:tc>
          <w:tcPr>
            <w:tcW w:w="1929" w:type="pct"/>
            <w:vAlign w:val="bottom"/>
          </w:tcPr>
          <w:p w14:paraId="0BCF5C5F" w14:textId="77777777" w:rsidR="00771E76" w:rsidRPr="00A0598D" w:rsidRDefault="00771E76" w:rsidP="00AE6C42">
            <w:pPr>
              <w:pStyle w:val="Standardeinzug"/>
            </w:pPr>
            <w:r w:rsidRPr="00771E76">
              <w:t>Vorname, Name</w:t>
            </w:r>
          </w:p>
        </w:tc>
        <w:sdt>
          <w:sdtPr>
            <w:rPr>
              <w:rStyle w:val="Formatvorlage1"/>
            </w:rPr>
            <w:id w:val="-1246498745"/>
            <w:placeholder>
              <w:docPart w:val="DC209066B39345C89243425DC661BA2A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D17522C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2840BDA7" w14:textId="77777777" w:rsidTr="008E58C3">
        <w:tc>
          <w:tcPr>
            <w:tcW w:w="1929" w:type="pct"/>
            <w:vAlign w:val="bottom"/>
          </w:tcPr>
          <w:p w14:paraId="20D05FD8" w14:textId="77777777" w:rsidR="00771E76" w:rsidRPr="00AE6C42" w:rsidRDefault="00771E76" w:rsidP="00AE6C42">
            <w:pPr>
              <w:pStyle w:val="Standardeinzug"/>
            </w:pPr>
            <w:r>
              <w:t>Funktion</w:t>
            </w:r>
          </w:p>
        </w:tc>
        <w:sdt>
          <w:sdtPr>
            <w:rPr>
              <w:rStyle w:val="Formatvorlage1"/>
            </w:rPr>
            <w:id w:val="1038244997"/>
            <w:placeholder>
              <w:docPart w:val="25AAB8D0870445AE882DB665AAC62C46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4F9A520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4686D1C1" w14:textId="77777777" w:rsidTr="008E58C3">
        <w:tc>
          <w:tcPr>
            <w:tcW w:w="1929" w:type="pct"/>
            <w:vAlign w:val="bottom"/>
          </w:tcPr>
          <w:p w14:paraId="56B8816A" w14:textId="77777777" w:rsidR="00771E76" w:rsidRPr="00AE6C42" w:rsidRDefault="00DB5CA4" w:rsidP="00AE6C42">
            <w:pPr>
              <w:pStyle w:val="Standardeinzug"/>
            </w:pPr>
            <w:r>
              <w:t>Telefon</w:t>
            </w:r>
          </w:p>
        </w:tc>
        <w:sdt>
          <w:sdtPr>
            <w:rPr>
              <w:rStyle w:val="Formatvorlage1"/>
            </w:rPr>
            <w:id w:val="-1359651212"/>
            <w:placeholder>
              <w:docPart w:val="A8141E21B1474B4BBC80B79D1BF313C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F499FD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06ACEA5B" w14:textId="77777777" w:rsidTr="008E58C3">
        <w:tc>
          <w:tcPr>
            <w:tcW w:w="1929" w:type="pct"/>
            <w:vAlign w:val="bottom"/>
          </w:tcPr>
          <w:p w14:paraId="3D29A551" w14:textId="77777777" w:rsidR="00771E76" w:rsidRPr="00AE6C42" w:rsidRDefault="00A0598D" w:rsidP="00AE6C42">
            <w:pPr>
              <w:pStyle w:val="Standardeinzug"/>
            </w:pPr>
            <w:r>
              <w:t>E-Mail</w:t>
            </w:r>
          </w:p>
        </w:tc>
        <w:sdt>
          <w:sdtPr>
            <w:rPr>
              <w:rStyle w:val="Formatvorlage1"/>
            </w:rPr>
            <w:id w:val="-476302325"/>
            <w:placeholder>
              <w:docPart w:val="B0B30CBB500D427E95860B557AA0592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01B7E3DB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3CF85C3F" w14:textId="77777777" w:rsidTr="008E58C3">
        <w:tc>
          <w:tcPr>
            <w:tcW w:w="1929" w:type="pct"/>
            <w:vAlign w:val="bottom"/>
          </w:tcPr>
          <w:p w14:paraId="32A75577" w14:textId="77777777" w:rsidR="00771E76" w:rsidRPr="00CD766A" w:rsidRDefault="00771E76" w:rsidP="00CD766A">
            <w:pPr>
              <w:pStyle w:val="Standardeinzug"/>
              <w:ind w:left="30"/>
              <w:rPr>
                <w:b/>
              </w:rPr>
            </w:pPr>
            <w:r w:rsidRPr="00CD766A">
              <w:rPr>
                <w:b/>
              </w:rPr>
              <w:t>Weitere Kontaktperson</w:t>
            </w:r>
          </w:p>
        </w:tc>
        <w:tc>
          <w:tcPr>
            <w:tcW w:w="307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868DBC" w14:textId="77777777" w:rsidR="00771E76" w:rsidRPr="008E58C3" w:rsidRDefault="00771E76" w:rsidP="00AE6C42">
            <w:pPr>
              <w:rPr>
                <w:rStyle w:val="Formatvorlage1"/>
              </w:rPr>
            </w:pPr>
          </w:p>
        </w:tc>
      </w:tr>
      <w:tr w:rsidR="00771E76" w:rsidRPr="00771E76" w14:paraId="305F511D" w14:textId="77777777" w:rsidTr="008E58C3">
        <w:tc>
          <w:tcPr>
            <w:tcW w:w="1929" w:type="pct"/>
            <w:vAlign w:val="bottom"/>
          </w:tcPr>
          <w:p w14:paraId="1EF7B11C" w14:textId="77777777" w:rsidR="00771E76" w:rsidRPr="00AE6C42" w:rsidRDefault="00771E76" w:rsidP="00AE6C42">
            <w:pPr>
              <w:pStyle w:val="Standardeinzug"/>
            </w:pPr>
            <w:r w:rsidRPr="00771E76">
              <w:t>Vorname, Name</w:t>
            </w:r>
          </w:p>
        </w:tc>
        <w:sdt>
          <w:sdtPr>
            <w:rPr>
              <w:rStyle w:val="Formatvorlage1"/>
            </w:rPr>
            <w:id w:val="586196406"/>
            <w:placeholder>
              <w:docPart w:val="E3AC647F29CB4FBC83B2B3541E09C9B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1F5238F2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29571D38" w14:textId="77777777" w:rsidTr="008E58C3">
        <w:tc>
          <w:tcPr>
            <w:tcW w:w="1929" w:type="pct"/>
            <w:vAlign w:val="bottom"/>
          </w:tcPr>
          <w:p w14:paraId="53B79E06" w14:textId="77777777" w:rsidR="00771E76" w:rsidRPr="00AE6C42" w:rsidRDefault="00771E76" w:rsidP="00AE6C42">
            <w:pPr>
              <w:pStyle w:val="Standardeinzug"/>
            </w:pPr>
            <w:r>
              <w:t>Funktion</w:t>
            </w:r>
          </w:p>
        </w:tc>
        <w:sdt>
          <w:sdtPr>
            <w:rPr>
              <w:rStyle w:val="Formatvorlage1"/>
            </w:rPr>
            <w:id w:val="-1594167974"/>
            <w:placeholder>
              <w:docPart w:val="03AFB9AFDE1F4E3A9E9C4062E1A09E45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463639E0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53744C90" w14:textId="77777777" w:rsidTr="008E58C3">
        <w:tc>
          <w:tcPr>
            <w:tcW w:w="1929" w:type="pct"/>
            <w:vAlign w:val="bottom"/>
          </w:tcPr>
          <w:p w14:paraId="0E08B4D4" w14:textId="77777777" w:rsidR="00771E76" w:rsidRPr="00AE6C42" w:rsidRDefault="00DB5CA4" w:rsidP="00AE6C42">
            <w:pPr>
              <w:pStyle w:val="Standardeinzug"/>
            </w:pPr>
            <w:r>
              <w:t>Telefon</w:t>
            </w:r>
          </w:p>
        </w:tc>
        <w:sdt>
          <w:sdtPr>
            <w:rPr>
              <w:rStyle w:val="Formatvorlage1"/>
            </w:rPr>
            <w:id w:val="140163335"/>
            <w:placeholder>
              <w:docPart w:val="EC016B2B45A14B2786FE7EB2DCF7E811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F0DE76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54D6D770" w14:textId="77777777" w:rsidTr="008E58C3">
        <w:tc>
          <w:tcPr>
            <w:tcW w:w="1929" w:type="pct"/>
            <w:vAlign w:val="bottom"/>
          </w:tcPr>
          <w:p w14:paraId="2FAA15D7" w14:textId="77777777" w:rsidR="00771E76" w:rsidRPr="00AE6C42" w:rsidRDefault="00A0598D" w:rsidP="00AE6C42">
            <w:pPr>
              <w:pStyle w:val="Standardeinzug"/>
            </w:pPr>
            <w:r>
              <w:t>E-Mail</w:t>
            </w:r>
          </w:p>
        </w:tc>
        <w:sdt>
          <w:sdtPr>
            <w:rPr>
              <w:rStyle w:val="Formatvorlage1"/>
            </w:rPr>
            <w:id w:val="-1492164995"/>
            <w:placeholder>
              <w:docPart w:val="2129FBB4FB5E4690A772E473028F3D7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B14B7AB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7E9F8719" w14:textId="77777777" w:rsidTr="00977F99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73689675" w14:textId="77777777" w:rsidR="00771E76" w:rsidRDefault="00771E76" w:rsidP="00AE6C42"/>
          <w:p w14:paraId="0E610822" w14:textId="4E8AFC6D" w:rsidR="009800B5" w:rsidRPr="009800B5" w:rsidRDefault="009800B5" w:rsidP="009800B5">
            <w:pPr>
              <w:rPr>
                <w:sz w:val="20"/>
                <w:szCs w:val="20"/>
              </w:rPr>
            </w:pPr>
            <w:r w:rsidRPr="009800B5">
              <w:rPr>
                <w:sz w:val="20"/>
                <w:szCs w:val="20"/>
              </w:rPr>
              <w:t>Wir verarbeiten Ihre Daten nur zum Zweck der Exponatauswahl</w:t>
            </w:r>
            <w:r>
              <w:rPr>
                <w:sz w:val="20"/>
                <w:szCs w:val="20"/>
              </w:rPr>
              <w:t xml:space="preserve"> und zur</w:t>
            </w:r>
            <w:r w:rsidRPr="009800B5">
              <w:rPr>
                <w:sz w:val="20"/>
                <w:szCs w:val="20"/>
              </w:rPr>
              <w:t xml:space="preserve"> Kommunikation und Information im Rahmen des Ausstellungsschiffs MS Wissenschaft 202</w:t>
            </w:r>
            <w:r w:rsidR="00F92922">
              <w:rPr>
                <w:sz w:val="20"/>
                <w:szCs w:val="20"/>
              </w:rPr>
              <w:t>5</w:t>
            </w:r>
            <w:r w:rsidRPr="009800B5">
              <w:rPr>
                <w:sz w:val="20"/>
                <w:szCs w:val="20"/>
              </w:rPr>
              <w:t xml:space="preserve">. Eine Weitergabe Ihrer Daten an Dritte erfolgt nur </w:t>
            </w:r>
            <w:r>
              <w:rPr>
                <w:sz w:val="20"/>
                <w:szCs w:val="20"/>
              </w:rPr>
              <w:t xml:space="preserve">bei erfolgreicher Auswahl und </w:t>
            </w:r>
            <w:r w:rsidRPr="009800B5">
              <w:rPr>
                <w:sz w:val="20"/>
                <w:szCs w:val="20"/>
              </w:rPr>
              <w:t xml:space="preserve">an die an der Realisierung involvierten Gewerke für Ausstellungsplanung und Audioguide. Rechtsgrundlage hierfür ist Art. 6 Abs I lit b) DS-GVO. Ihre Einwilligung kann jederzeit widerrufen werden (per E-Mail </w:t>
            </w:r>
            <w:r>
              <w:rPr>
                <w:sz w:val="20"/>
                <w:szCs w:val="20"/>
              </w:rPr>
              <w:t xml:space="preserve">an </w:t>
            </w:r>
            <w:r w:rsidRPr="009800B5">
              <w:rPr>
                <w:sz w:val="20"/>
                <w:szCs w:val="20"/>
              </w:rPr>
              <w:t xml:space="preserve">ms-wissenschaft@w-i-d.de).  </w:t>
            </w:r>
          </w:p>
          <w:p w14:paraId="3B81BD1E" w14:textId="4C118FC0" w:rsidR="009800B5" w:rsidRPr="009800B5" w:rsidRDefault="009800B5" w:rsidP="009800B5">
            <w:pPr>
              <w:rPr>
                <w:sz w:val="20"/>
                <w:szCs w:val="20"/>
              </w:rPr>
            </w:pPr>
            <w:r w:rsidRPr="009800B5">
              <w:rPr>
                <w:sz w:val="20"/>
                <w:szCs w:val="20"/>
              </w:rPr>
              <w:t xml:space="preserve">Wie wir im Einzelnen mit Ihren Daten umgehen, ist in unserer Datenschutzerklärung </w:t>
            </w:r>
            <w:r w:rsidR="00074BE8">
              <w:rPr>
                <w:sz w:val="20"/>
                <w:szCs w:val="20"/>
              </w:rPr>
              <w:t>(</w:t>
            </w:r>
            <w:hyperlink r:id="rId13" w:history="1">
              <w:r w:rsidR="00074BE8">
                <w:rPr>
                  <w:rStyle w:val="Hyperlink"/>
                  <w:sz w:val="20"/>
                  <w:szCs w:val="20"/>
                </w:rPr>
                <w:t>ms-wissenschaft.de/datenschutz/</w:t>
              </w:r>
            </w:hyperlink>
            <w:r w:rsidR="00074BE8">
              <w:rPr>
                <w:sz w:val="20"/>
                <w:szCs w:val="20"/>
              </w:rPr>
              <w:t xml:space="preserve">) </w:t>
            </w:r>
            <w:r w:rsidRPr="009800B5">
              <w:rPr>
                <w:sz w:val="20"/>
                <w:szCs w:val="20"/>
              </w:rPr>
              <w:t>ausführlich beschrieben.</w:t>
            </w:r>
          </w:p>
          <w:p w14:paraId="68F6D4C9" w14:textId="17616C65" w:rsidR="009800B5" w:rsidRDefault="00000000" w:rsidP="009800B5">
            <w:pPr>
              <w:rPr>
                <w:b/>
                <w:sz w:val="20"/>
                <w:szCs w:val="20"/>
              </w:rPr>
            </w:pPr>
            <w:sdt>
              <w:sdtPr>
                <w:rPr>
                  <w:sz w:val="24"/>
                  <w:szCs w:val="20"/>
                </w:rPr>
                <w:id w:val="-787359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00B5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sdtContent>
            </w:sdt>
            <w:r w:rsidR="009800B5" w:rsidRPr="009800B5">
              <w:rPr>
                <w:b/>
                <w:sz w:val="20"/>
                <w:szCs w:val="20"/>
              </w:rPr>
              <w:t xml:space="preserve">   Ja ich bin einverstanden, dass </w:t>
            </w:r>
            <w:r w:rsidR="009800B5">
              <w:rPr>
                <w:b/>
                <w:sz w:val="20"/>
                <w:szCs w:val="20"/>
              </w:rPr>
              <w:t>die</w:t>
            </w:r>
            <w:r w:rsidR="009800B5" w:rsidRPr="009800B5">
              <w:rPr>
                <w:b/>
                <w:sz w:val="20"/>
                <w:szCs w:val="20"/>
              </w:rPr>
              <w:t xml:space="preserve"> oben angegebenen Daten bis auf Widerruf für die Ausstellung der MS Wissenschaft 202</w:t>
            </w:r>
            <w:r w:rsidR="00F92922">
              <w:rPr>
                <w:b/>
                <w:sz w:val="20"/>
                <w:szCs w:val="20"/>
              </w:rPr>
              <w:t>5</w:t>
            </w:r>
            <w:r w:rsidR="009800B5" w:rsidRPr="009800B5">
              <w:rPr>
                <w:b/>
                <w:sz w:val="20"/>
                <w:szCs w:val="20"/>
              </w:rPr>
              <w:t xml:space="preserve"> für die </w:t>
            </w:r>
            <w:proofErr w:type="spellStart"/>
            <w:r w:rsidR="009800B5" w:rsidRPr="009800B5">
              <w:rPr>
                <w:b/>
                <w:sz w:val="20"/>
                <w:szCs w:val="20"/>
              </w:rPr>
              <w:t>Exponatauswahl</w:t>
            </w:r>
            <w:proofErr w:type="spellEnd"/>
            <w:r w:rsidR="009800B5" w:rsidRPr="009800B5">
              <w:rPr>
                <w:b/>
                <w:sz w:val="20"/>
                <w:szCs w:val="20"/>
              </w:rPr>
              <w:t xml:space="preserve"> und für die die Kommunikation und Information gespeichert werden.</w:t>
            </w:r>
          </w:p>
          <w:p w14:paraId="5E48EA32" w14:textId="3734CB6F" w:rsidR="009800B5" w:rsidRDefault="00000000" w:rsidP="009800B5">
            <w:pPr>
              <w:rPr>
                <w:b/>
                <w:sz w:val="20"/>
                <w:szCs w:val="20"/>
              </w:rPr>
            </w:pPr>
            <w:sdt>
              <w:sdtPr>
                <w:rPr>
                  <w:sz w:val="24"/>
                  <w:szCs w:val="20"/>
                </w:rPr>
                <w:id w:val="-8065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00B5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sdtContent>
            </w:sdt>
            <w:r w:rsidR="009800B5" w:rsidRPr="009800B5">
              <w:rPr>
                <w:b/>
                <w:sz w:val="20"/>
                <w:szCs w:val="20"/>
              </w:rPr>
              <w:t xml:space="preserve">   Ja ich bin einverstanden, dass </w:t>
            </w:r>
            <w:r w:rsidR="009800B5">
              <w:rPr>
                <w:b/>
                <w:sz w:val="20"/>
                <w:szCs w:val="20"/>
              </w:rPr>
              <w:t>die</w:t>
            </w:r>
            <w:r w:rsidR="009800B5" w:rsidRPr="009800B5">
              <w:rPr>
                <w:b/>
                <w:sz w:val="20"/>
                <w:szCs w:val="20"/>
              </w:rPr>
              <w:t xml:space="preserve"> oben angegebenen Daten </w:t>
            </w:r>
            <w:r w:rsidR="009800B5">
              <w:rPr>
                <w:b/>
                <w:sz w:val="20"/>
                <w:szCs w:val="20"/>
              </w:rPr>
              <w:t xml:space="preserve">in den Verteiler des Projekts </w:t>
            </w:r>
            <w:r w:rsidR="009800B5" w:rsidRPr="009800B5">
              <w:rPr>
                <w:b/>
                <w:sz w:val="20"/>
                <w:szCs w:val="20"/>
              </w:rPr>
              <w:t xml:space="preserve">MS Wissenschaft </w:t>
            </w:r>
            <w:r w:rsidR="009800B5">
              <w:rPr>
                <w:b/>
                <w:sz w:val="20"/>
                <w:szCs w:val="20"/>
              </w:rPr>
              <w:t xml:space="preserve">aufgenommen werden, um über die jährlich erscheinenden Exponatgesuche informiert zu werden. </w:t>
            </w:r>
          </w:p>
          <w:p w14:paraId="5113C5FE" w14:textId="0797E347" w:rsidR="009800B5" w:rsidRPr="009800B5" w:rsidRDefault="009800B5" w:rsidP="009800B5">
            <w:pPr>
              <w:rPr>
                <w:sz w:val="20"/>
                <w:szCs w:val="20"/>
              </w:rPr>
            </w:pPr>
          </w:p>
        </w:tc>
      </w:tr>
      <w:tr w:rsidR="00932361" w:rsidRPr="00771E76" w14:paraId="4C182B5A" w14:textId="77777777" w:rsidTr="007E3335">
        <w:tc>
          <w:tcPr>
            <w:tcW w:w="2500" w:type="pct"/>
            <w:gridSpan w:val="2"/>
            <w:shd w:val="clear" w:color="auto" w:fill="2C3486"/>
          </w:tcPr>
          <w:p w14:paraId="490EC484" w14:textId="77777777" w:rsidR="00932361" w:rsidRPr="00AE6C42" w:rsidRDefault="00932361" w:rsidP="00AE6C42">
            <w:pPr>
              <w:pStyle w:val="berschrift1"/>
            </w:pPr>
            <w:r>
              <w:lastRenderedPageBreak/>
              <w:t>Exponatvorschlag</w:t>
            </w:r>
          </w:p>
        </w:tc>
        <w:tc>
          <w:tcPr>
            <w:tcW w:w="2500" w:type="pct"/>
            <w:shd w:val="clear" w:color="auto" w:fill="2C3486"/>
          </w:tcPr>
          <w:p w14:paraId="5695CE4C" w14:textId="77777777" w:rsidR="00932361" w:rsidRPr="00771E76" w:rsidRDefault="00932361" w:rsidP="00AE6C42">
            <w:pPr>
              <w:pStyle w:val="berschrift1"/>
            </w:pPr>
          </w:p>
        </w:tc>
      </w:tr>
    </w:tbl>
    <w:p w14:paraId="5643EB31" w14:textId="77777777" w:rsidR="00CE6104" w:rsidRDefault="00CE6104" w:rsidP="00A27BF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771E76" w14:paraId="221BD34C" w14:textId="77777777" w:rsidTr="00B4434B">
        <w:trPr>
          <w:trHeight w:val="343"/>
        </w:trPr>
        <w:tc>
          <w:tcPr>
            <w:tcW w:w="3539" w:type="dxa"/>
          </w:tcPr>
          <w:p w14:paraId="06A2AC4B" w14:textId="77777777" w:rsidR="00771E76" w:rsidRPr="00CD766A" w:rsidRDefault="00771E76" w:rsidP="00CD766A">
            <w:pPr>
              <w:pStyle w:val="Standardeinzug"/>
              <w:ind w:left="0"/>
              <w:rPr>
                <w:b/>
              </w:rPr>
            </w:pPr>
            <w:r w:rsidRPr="00CD766A">
              <w:rPr>
                <w:b/>
              </w:rPr>
              <w:t>Arbeitstitel des Exponats</w:t>
            </w:r>
          </w:p>
        </w:tc>
        <w:sdt>
          <w:sdtPr>
            <w:rPr>
              <w:rStyle w:val="Formatvorlage1"/>
              <w:b/>
            </w:rPr>
            <w:id w:val="855925930"/>
            <w:placeholder>
              <w:docPart w:val="F26C92B5D65345308F22CAC9C066A622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9B86588" w14:textId="77777777" w:rsidR="00771E76" w:rsidRPr="003067F2" w:rsidRDefault="00DB5CA4" w:rsidP="00AE6C42">
                <w:pPr>
                  <w:pStyle w:val="Standardeinzug"/>
                  <w:ind w:left="39"/>
                  <w:rPr>
                    <w:b/>
                  </w:rPr>
                </w:pPr>
                <w:r w:rsidRPr="003067F2">
                  <w:rPr>
                    <w:rStyle w:val="Formatvorlage1"/>
                    <w:b/>
                    <w:color w:val="auto"/>
                  </w:rPr>
                  <w:t>Klicken oder tippen Sie hier, um Text einzugeben.</w:t>
                </w:r>
              </w:p>
            </w:tc>
          </w:sdtContent>
        </w:sdt>
      </w:tr>
      <w:tr w:rsidR="00771E76" w14:paraId="32F2BD4F" w14:textId="77777777" w:rsidTr="008E58C3">
        <w:trPr>
          <w:trHeight w:hRule="exact" w:val="113"/>
        </w:trPr>
        <w:tc>
          <w:tcPr>
            <w:tcW w:w="3539" w:type="dxa"/>
          </w:tcPr>
          <w:p w14:paraId="2085C9A0" w14:textId="77777777" w:rsidR="00771E76" w:rsidRPr="00771E76" w:rsidRDefault="00771E76" w:rsidP="00AE6C42"/>
        </w:tc>
        <w:tc>
          <w:tcPr>
            <w:tcW w:w="5477" w:type="dxa"/>
          </w:tcPr>
          <w:p w14:paraId="4794CFBF" w14:textId="77777777" w:rsidR="00771E76" w:rsidRDefault="00771E76" w:rsidP="00AE6C42">
            <w:pPr>
              <w:pStyle w:val="Standardeinzug"/>
              <w:ind w:left="39"/>
            </w:pPr>
          </w:p>
        </w:tc>
      </w:tr>
      <w:tr w:rsidR="00A27BF5" w14:paraId="573E102E" w14:textId="77777777" w:rsidTr="007E3335">
        <w:tc>
          <w:tcPr>
            <w:tcW w:w="3539" w:type="dxa"/>
          </w:tcPr>
          <w:p w14:paraId="25556142" w14:textId="77777777" w:rsidR="00771E76" w:rsidRPr="00AE6C42" w:rsidRDefault="00771E76" w:rsidP="00AE6C42">
            <w:pPr>
              <w:pStyle w:val="Erluterungen"/>
            </w:pPr>
            <w:r w:rsidRPr="00CD766A">
              <w:rPr>
                <w:b/>
                <w:i w:val="0"/>
              </w:rPr>
              <w:t>Thematische Zu-/Einordnung</w:t>
            </w:r>
            <w:r w:rsidRPr="00AE6C42">
              <w:br/>
              <w:t xml:space="preserve">Um was geht es? Was </w:t>
            </w:r>
            <w:r w:rsidR="00EC6D0C">
              <w:t xml:space="preserve">wird </w:t>
            </w:r>
            <w:r w:rsidRPr="00AE6C42">
              <w:t xml:space="preserve">vermittelt? Erläutern Sie den Bezug zum Ausstellungsthema, </w:t>
            </w:r>
            <w:r w:rsidR="00EC6D0C">
              <w:t xml:space="preserve">zur </w:t>
            </w:r>
            <w:r w:rsidRPr="00AE6C42">
              <w:t>Aktualität, etc.</w:t>
            </w:r>
          </w:p>
          <w:p w14:paraId="5780E77C" w14:textId="77777777" w:rsidR="00771E76" w:rsidRPr="00AE6C42" w:rsidRDefault="00771E76" w:rsidP="00AE6C42">
            <w:r>
              <w:t>max.</w:t>
            </w:r>
            <w:r w:rsidRPr="00AE6C42">
              <w:t xml:space="preserve"> 1000 Zeichen</w:t>
            </w:r>
          </w:p>
        </w:tc>
        <w:sdt>
          <w:sdtPr>
            <w:rPr>
              <w:rStyle w:val="Formatvorlage1"/>
            </w:rPr>
            <w:id w:val="-932591512"/>
            <w:placeholder>
              <w:docPart w:val="E7D12BD861514AA09FEE09C2BA65E8FD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73D56F8" w14:textId="2CB2319B" w:rsidR="00771E76" w:rsidRPr="00AE6C42" w:rsidRDefault="009319A2" w:rsidP="009319A2">
                <w:pPr>
                  <w:pStyle w:val="Standardeinzug"/>
                  <w:ind w:left="0"/>
                </w:pPr>
                <w:r w:rsidRPr="009319A2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DB5CA4" w14:paraId="7C433E75" w14:textId="77777777" w:rsidTr="008E58C3">
        <w:trPr>
          <w:trHeight w:hRule="exact" w:val="170"/>
        </w:trPr>
        <w:tc>
          <w:tcPr>
            <w:tcW w:w="3539" w:type="dxa"/>
          </w:tcPr>
          <w:p w14:paraId="02FF955F" w14:textId="77777777" w:rsidR="00DB5CA4" w:rsidRPr="00771E76" w:rsidRDefault="00DB5CA4" w:rsidP="00AE6C42"/>
        </w:tc>
        <w:tc>
          <w:tcPr>
            <w:tcW w:w="5477" w:type="dxa"/>
          </w:tcPr>
          <w:p w14:paraId="22121D21" w14:textId="77777777" w:rsidR="00CD68D4" w:rsidRDefault="00CD68D4" w:rsidP="00AE6C42">
            <w:pPr>
              <w:pStyle w:val="Standardeinzug"/>
              <w:ind w:left="39"/>
              <w:rPr>
                <w:rStyle w:val="Formatvorlage1"/>
              </w:rPr>
            </w:pPr>
          </w:p>
          <w:p w14:paraId="2BF436A3" w14:textId="77777777" w:rsidR="00CD68D4" w:rsidRPr="00CD68D4" w:rsidRDefault="00CD68D4" w:rsidP="00CD68D4"/>
          <w:p w14:paraId="52E0C5CF" w14:textId="77777777" w:rsidR="00CD68D4" w:rsidRPr="00CD68D4" w:rsidRDefault="00CD68D4" w:rsidP="00CD68D4"/>
          <w:p w14:paraId="141171B1" w14:textId="77777777" w:rsidR="00DB5CA4" w:rsidRPr="00CD68D4" w:rsidRDefault="00CD68D4" w:rsidP="00CD68D4">
            <w:pPr>
              <w:tabs>
                <w:tab w:val="left" w:pos="4335"/>
              </w:tabs>
            </w:pPr>
            <w:r>
              <w:tab/>
            </w:r>
          </w:p>
        </w:tc>
      </w:tr>
      <w:tr w:rsidR="00DB5CA4" w14:paraId="17A4303F" w14:textId="77777777" w:rsidTr="007E3335">
        <w:tc>
          <w:tcPr>
            <w:tcW w:w="3539" w:type="dxa"/>
          </w:tcPr>
          <w:p w14:paraId="3AC00052" w14:textId="77777777" w:rsidR="008E58C3" w:rsidRDefault="00DB5CA4" w:rsidP="007E3335">
            <w:pPr>
              <w:pStyle w:val="Erluterungen"/>
            </w:pPr>
            <w:r w:rsidRPr="00CD766A">
              <w:rPr>
                <w:b/>
                <w:i w:val="0"/>
              </w:rPr>
              <w:t>Kurzbeschreibung</w:t>
            </w:r>
            <w:r w:rsidRPr="00AE6C42">
              <w:br/>
              <w:t>Was kann man am Exponat machen? Welche interaktiven Komponenten hat es? Was passiert am Exponat? Wie lange dauert das</w:t>
            </w:r>
            <w:r w:rsidR="008E58C3">
              <w:t>?</w:t>
            </w:r>
          </w:p>
          <w:p w14:paraId="72D92054" w14:textId="77777777" w:rsidR="007E3335" w:rsidRPr="008E58C3" w:rsidRDefault="00DB5CA4" w:rsidP="007E3335">
            <w:pPr>
              <w:pStyle w:val="Erluterungen"/>
              <w:rPr>
                <w:i w:val="0"/>
              </w:rPr>
            </w:pPr>
            <w:r w:rsidRPr="008E58C3">
              <w:rPr>
                <w:i w:val="0"/>
              </w:rPr>
              <w:t>max. 1000 Zeichen</w:t>
            </w:r>
          </w:p>
        </w:tc>
        <w:sdt>
          <w:sdtPr>
            <w:rPr>
              <w:rStyle w:val="Formatvorlage1"/>
            </w:rPr>
            <w:id w:val="1337572049"/>
            <w:placeholder>
              <w:docPart w:val="B41738895DC44671B033F4BCCB1FD6DF"/>
            </w:placeholder>
            <w:showingPlcHdr/>
            <w:text w:multiLine="1"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EBA2EDB" w14:textId="77777777" w:rsidR="00DB5CA4" w:rsidRPr="00AE6C42" w:rsidRDefault="00DB5CA4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DB5CA4" w14:paraId="53FF4D94" w14:textId="77777777" w:rsidTr="008E58C3">
        <w:trPr>
          <w:trHeight w:hRule="exact" w:val="170"/>
        </w:trPr>
        <w:tc>
          <w:tcPr>
            <w:tcW w:w="3539" w:type="dxa"/>
          </w:tcPr>
          <w:p w14:paraId="10DBAC91" w14:textId="77777777" w:rsidR="00DB5CA4" w:rsidRPr="007E3335" w:rsidRDefault="00DB5CA4" w:rsidP="007E3335">
            <w:pPr>
              <w:ind w:left="0"/>
              <w:rPr>
                <w:vertAlign w:val="superscript"/>
              </w:rPr>
            </w:pPr>
          </w:p>
        </w:tc>
        <w:tc>
          <w:tcPr>
            <w:tcW w:w="5477" w:type="dxa"/>
          </w:tcPr>
          <w:p w14:paraId="5677FBAF" w14:textId="77777777" w:rsidR="00DB5CA4" w:rsidRPr="00DB5CA4" w:rsidRDefault="00DB5CA4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354F8738" w14:textId="77777777" w:rsidTr="007E3335">
        <w:tc>
          <w:tcPr>
            <w:tcW w:w="3539" w:type="dxa"/>
          </w:tcPr>
          <w:p w14:paraId="044FFAEA" w14:textId="77777777" w:rsidR="00A27BF5" w:rsidRPr="00AE6C42" w:rsidRDefault="00A27BF5" w:rsidP="008E58C3">
            <w:r w:rsidRPr="00CD766A">
              <w:rPr>
                <w:b/>
              </w:rPr>
              <w:t>Aufbau/Gestaltung</w:t>
            </w:r>
            <w:r w:rsidR="008E58C3">
              <w:rPr>
                <w:b/>
              </w:rPr>
              <w:br/>
            </w:r>
            <w:r w:rsidRPr="00A27BF5">
              <w:t>Wie sieht das Exponat aus, wie ist es aufgebaut?</w:t>
            </w:r>
          </w:p>
          <w:p w14:paraId="0B5995D0" w14:textId="77777777" w:rsidR="00A27BF5" w:rsidRPr="00A27BF5" w:rsidRDefault="008E58C3" w:rsidP="008E58C3">
            <w:r>
              <w:t>m</w:t>
            </w:r>
            <w:r w:rsidR="00A27BF5" w:rsidRPr="00A27BF5">
              <w:t>ax. 500 Zeichen</w:t>
            </w:r>
          </w:p>
        </w:tc>
        <w:sdt>
          <w:sdtPr>
            <w:rPr>
              <w:rStyle w:val="Formatvorlage1"/>
            </w:rPr>
            <w:id w:val="-344094611"/>
            <w:placeholder>
              <w:docPart w:val="5E50464B01AA4E8D83EA7C23DF4A93DE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6D505E3" w14:textId="77777777" w:rsidR="00A27BF5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61DC7B9C" w14:textId="77777777" w:rsidTr="00A27BF5">
        <w:tc>
          <w:tcPr>
            <w:tcW w:w="9016" w:type="dxa"/>
            <w:gridSpan w:val="2"/>
          </w:tcPr>
          <w:p w14:paraId="47033A32" w14:textId="77777777" w:rsidR="00A27BF5" w:rsidRPr="00AE6C42" w:rsidRDefault="00A27BF5" w:rsidP="008E58C3">
            <w:pPr>
              <w:ind w:left="3435"/>
              <w:rPr>
                <w:rStyle w:val="Formatvorlage1"/>
              </w:rPr>
            </w:pPr>
            <w:r w:rsidRPr="007E3335">
              <w:rPr>
                <w:i/>
              </w:rPr>
              <w:t>Wenn Sie über Bild- und Textmaterial verfügen, das zum Verständnis des Exponats beiträgt, können Sie dies</w:t>
            </w:r>
            <w:r w:rsidR="008E58C3">
              <w:rPr>
                <w:i/>
              </w:rPr>
              <w:t>e</w:t>
            </w:r>
            <w:r w:rsidRPr="007E3335">
              <w:rPr>
                <w:i/>
              </w:rPr>
              <w:t xml:space="preserve"> </w:t>
            </w:r>
            <w:r w:rsidR="008E58C3">
              <w:rPr>
                <w:i/>
              </w:rPr>
              <w:t>in der</w:t>
            </w:r>
            <w:r w:rsidRPr="007E3335">
              <w:rPr>
                <w:i/>
              </w:rPr>
              <w:t xml:space="preserve"> E-Mail mitschicken. Bitte nur Dateien bis 2 MB.</w:t>
            </w:r>
          </w:p>
        </w:tc>
      </w:tr>
      <w:tr w:rsidR="00DB5CA4" w14:paraId="3C88B8F7" w14:textId="77777777" w:rsidTr="00DB5CA4">
        <w:tc>
          <w:tcPr>
            <w:tcW w:w="9016" w:type="dxa"/>
            <w:gridSpan w:val="2"/>
          </w:tcPr>
          <w:p w14:paraId="627EFBA4" w14:textId="77777777" w:rsidR="00DB5CA4" w:rsidRPr="00CD766A" w:rsidRDefault="00DB5CA4" w:rsidP="00AE6C42">
            <w:pPr>
              <w:ind w:left="39"/>
              <w:rPr>
                <w:rStyle w:val="Formatvorlage1"/>
                <w:b/>
              </w:rPr>
            </w:pPr>
            <w:r w:rsidRPr="00CD766A">
              <w:rPr>
                <w:b/>
              </w:rPr>
              <w:t>Findet die Exponatumsetzung im Rahmen eines DFG-geförderten Projektes statt?</w:t>
            </w:r>
          </w:p>
        </w:tc>
      </w:tr>
      <w:tr w:rsidR="00DB5CA4" w14:paraId="17D03EF2" w14:textId="77777777" w:rsidTr="007E3335">
        <w:tc>
          <w:tcPr>
            <w:tcW w:w="3539" w:type="dxa"/>
          </w:tcPr>
          <w:p w14:paraId="642CB545" w14:textId="1EBFF345" w:rsidR="00DB5CA4" w:rsidRPr="00AE6C42" w:rsidRDefault="00DB5CA4" w:rsidP="00AE6C42">
            <w:r>
              <w:t xml:space="preserve">Wenn ja, nennen Sie die </w:t>
            </w:r>
            <w:r w:rsidR="00E17CF5" w:rsidRPr="00AE6C42">
              <w:t xml:space="preserve"> </w:t>
            </w:r>
            <w:r w:rsidRPr="00AE6C42">
              <w:t>Fördernummer</w:t>
            </w:r>
            <w:r w:rsidR="00A27BF5" w:rsidRPr="00AE6C42">
              <w:t>:</w:t>
            </w:r>
          </w:p>
        </w:tc>
        <w:sdt>
          <w:sdtPr>
            <w:rPr>
              <w:rStyle w:val="Formatvorlage1"/>
            </w:rPr>
            <w:id w:val="61528324"/>
            <w:placeholder>
              <w:docPart w:val="D87AD7F468A54CB59CE386CEB2CB7178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232F43B" w14:textId="77777777" w:rsidR="00DB5CA4" w:rsidRPr="00AE6C42" w:rsidRDefault="00E17C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49BA398B" w14:textId="77777777" w:rsidTr="008E58C3">
        <w:trPr>
          <w:trHeight w:hRule="exact" w:val="170"/>
        </w:trPr>
        <w:tc>
          <w:tcPr>
            <w:tcW w:w="3539" w:type="dxa"/>
          </w:tcPr>
          <w:p w14:paraId="2B0B96A4" w14:textId="77777777" w:rsidR="00A27BF5" w:rsidRDefault="00A27BF5" w:rsidP="00AE6C42"/>
        </w:tc>
        <w:tc>
          <w:tcPr>
            <w:tcW w:w="5477" w:type="dxa"/>
          </w:tcPr>
          <w:p w14:paraId="769EEB6A" w14:textId="77777777" w:rsidR="00A27BF5" w:rsidRDefault="00A27BF5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17B11B79" w14:textId="77777777" w:rsidTr="007E3335">
        <w:tc>
          <w:tcPr>
            <w:tcW w:w="3539" w:type="dxa"/>
          </w:tcPr>
          <w:p w14:paraId="083E630A" w14:textId="77777777" w:rsidR="00A27BF5" w:rsidRPr="00AE6C42" w:rsidRDefault="00A27BF5" w:rsidP="00AE6C42">
            <w:pPr>
              <w:pStyle w:val="Erluterungen"/>
            </w:pPr>
            <w:r w:rsidRPr="00CD766A">
              <w:rPr>
                <w:b/>
                <w:i w:val="0"/>
              </w:rPr>
              <w:t>Zielgruppe</w:t>
            </w:r>
            <w:r w:rsidRPr="00CD766A">
              <w:rPr>
                <w:b/>
              </w:rPr>
              <w:br/>
            </w:r>
            <w:r w:rsidRPr="00AE6C42">
              <w:t>Ist das Exponat für Kinder/Jugendliche ab 12 Jahren geeignet? Ist es allgemeinverständlich? Bitte erläutern Sie kurz, welche Komponenten des Exponats für die Eignung sprechen.</w:t>
            </w:r>
          </w:p>
          <w:p w14:paraId="5C6A2C6E" w14:textId="77777777" w:rsidR="00A27BF5" w:rsidRPr="00AE6C42" w:rsidRDefault="00A27BF5" w:rsidP="00AE6C42">
            <w:r>
              <w:t>max. 500 Zeichen</w:t>
            </w:r>
          </w:p>
        </w:tc>
        <w:sdt>
          <w:sdtPr>
            <w:rPr>
              <w:rStyle w:val="Formatvorlage1"/>
            </w:rPr>
            <w:id w:val="-1298059403"/>
            <w:placeholder>
              <w:docPart w:val="DDAB344B6EE04636B3EC86084F3F5046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03761D5" w14:textId="77777777" w:rsidR="00A27BF5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61FB9B07" w14:textId="77777777" w:rsidTr="008E58C3">
        <w:trPr>
          <w:trHeight w:hRule="exact" w:val="170"/>
        </w:trPr>
        <w:tc>
          <w:tcPr>
            <w:tcW w:w="3539" w:type="dxa"/>
          </w:tcPr>
          <w:p w14:paraId="0077A470" w14:textId="77777777" w:rsidR="00A27BF5" w:rsidRDefault="00A27BF5" w:rsidP="00AE6C42"/>
        </w:tc>
        <w:tc>
          <w:tcPr>
            <w:tcW w:w="5477" w:type="dxa"/>
          </w:tcPr>
          <w:p w14:paraId="08EC0800" w14:textId="77777777" w:rsidR="00A27BF5" w:rsidRDefault="00A27BF5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3A89C20C" w14:textId="77777777" w:rsidTr="00A27BF5">
        <w:tc>
          <w:tcPr>
            <w:tcW w:w="3539" w:type="dxa"/>
          </w:tcPr>
          <w:p w14:paraId="0C773546" w14:textId="77777777" w:rsidR="00A27BF5" w:rsidRPr="00AE6C42" w:rsidRDefault="00A27BF5" w:rsidP="008E58C3">
            <w:r w:rsidRPr="00CD766A">
              <w:rPr>
                <w:b/>
              </w:rPr>
              <w:t>Entwicklungs-/Produktionsstand</w:t>
            </w:r>
            <w:r w:rsidR="008E58C3">
              <w:rPr>
                <w:b/>
              </w:rPr>
              <w:br/>
            </w:r>
            <w:r>
              <w:t xml:space="preserve">In welcher </w:t>
            </w:r>
            <w:r w:rsidRPr="00AE6C42">
              <w:t>Form existiert das Exponat?</w:t>
            </w:r>
          </w:p>
        </w:tc>
        <w:sdt>
          <w:sdtPr>
            <w:rPr>
              <w:rStyle w:val="Formatvorlage1"/>
            </w:rPr>
            <w:id w:val="1782923414"/>
            <w:placeholder>
              <w:docPart w:val="A60107350C8F4738A61AF65B4671FF72"/>
            </w:placeholder>
            <w:showingPlcHdr/>
            <w:dropDownList>
              <w:listItem w:value="Wählen Sie ein Element aus."/>
              <w:listItem w:displayText="erster Entwurf" w:value="erster Entwurf"/>
              <w:listItem w:displayText="in Konzeption" w:value="in Konzeption"/>
              <w:listItem w:displayText="im Bau" w:value="im Bau"/>
              <w:listItem w:displayText="Exponat existiert bereits" w:value="Exponat existiert bereits"/>
            </w:dropDownList>
          </w:sdtPr>
          <w:sdtContent>
            <w:tc>
              <w:tcPr>
                <w:tcW w:w="5477" w:type="dxa"/>
              </w:tcPr>
              <w:p w14:paraId="5443726E" w14:textId="77777777" w:rsidR="00A27BF5" w:rsidRPr="00AE6C42" w:rsidRDefault="00E17C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  <w:bdr w:val="single" w:sz="4" w:space="0" w:color="auto"/>
                  </w:rPr>
                  <w:t>Wählen Sie ein Element aus.</w:t>
                </w:r>
              </w:p>
            </w:tc>
          </w:sdtContent>
        </w:sdt>
      </w:tr>
    </w:tbl>
    <w:p w14:paraId="16E32C31" w14:textId="77777777" w:rsidR="00667163" w:rsidRDefault="00667163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A27BF5" w14:paraId="2D9E88B0" w14:textId="77777777" w:rsidTr="008E58C3">
        <w:trPr>
          <w:trHeight w:hRule="exact" w:val="170"/>
        </w:trPr>
        <w:tc>
          <w:tcPr>
            <w:tcW w:w="3539" w:type="dxa"/>
          </w:tcPr>
          <w:p w14:paraId="51E62944" w14:textId="4B4AFD45" w:rsidR="00A27BF5" w:rsidRDefault="00A27BF5" w:rsidP="008E58C3">
            <w:pPr>
              <w:ind w:left="0"/>
            </w:pPr>
          </w:p>
        </w:tc>
        <w:tc>
          <w:tcPr>
            <w:tcW w:w="5477" w:type="dxa"/>
          </w:tcPr>
          <w:p w14:paraId="05C9E68E" w14:textId="77777777" w:rsidR="00A27BF5" w:rsidRDefault="00A27BF5" w:rsidP="008E58C3">
            <w:pPr>
              <w:pStyle w:val="Standardeinzug"/>
              <w:ind w:left="0"/>
              <w:rPr>
                <w:rStyle w:val="Formatvorlage1"/>
              </w:rPr>
            </w:pPr>
          </w:p>
        </w:tc>
      </w:tr>
      <w:tr w:rsidR="00A27BF5" w14:paraId="1E0EE8FC" w14:textId="77777777" w:rsidTr="007E3335">
        <w:tc>
          <w:tcPr>
            <w:tcW w:w="9016" w:type="dxa"/>
            <w:gridSpan w:val="2"/>
            <w:shd w:val="clear" w:color="auto" w:fill="2C3486"/>
          </w:tcPr>
          <w:p w14:paraId="35EE9D22" w14:textId="77777777" w:rsidR="00A27BF5" w:rsidRPr="00AE6C42" w:rsidRDefault="00A27BF5" w:rsidP="00AE6C42">
            <w:pPr>
              <w:pStyle w:val="berschrift1"/>
              <w:ind w:left="39"/>
            </w:pPr>
            <w:r w:rsidRPr="00A27BF5">
              <w:t>Tech</w:t>
            </w:r>
            <w:r w:rsidRPr="00AE6C42">
              <w:t>nische Angaben</w:t>
            </w:r>
          </w:p>
        </w:tc>
      </w:tr>
      <w:tr w:rsidR="009A04EA" w14:paraId="54A94A49" w14:textId="77777777" w:rsidTr="008E58C3">
        <w:trPr>
          <w:trHeight w:hRule="exact" w:val="170"/>
        </w:trPr>
        <w:tc>
          <w:tcPr>
            <w:tcW w:w="3539" w:type="dxa"/>
          </w:tcPr>
          <w:p w14:paraId="3D0CD7E6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30C36FEB" w14:textId="77777777" w:rsidR="009A04EA" w:rsidRPr="00A27BF5" w:rsidRDefault="009A04EA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9A04EA" w14:paraId="2250A2FC" w14:textId="77777777" w:rsidTr="008E58C3">
        <w:tc>
          <w:tcPr>
            <w:tcW w:w="3539" w:type="dxa"/>
          </w:tcPr>
          <w:p w14:paraId="7D93AA08" w14:textId="77777777" w:rsidR="00A27BF5" w:rsidRPr="00AE6C42" w:rsidRDefault="00A27BF5" w:rsidP="00AE6C42">
            <w:pPr>
              <w:pStyle w:val="Erluterungen"/>
            </w:pPr>
            <w:r w:rsidRPr="00CD766A">
              <w:rPr>
                <w:b/>
                <w:i w:val="0"/>
              </w:rPr>
              <w:t>Betreuung</w:t>
            </w:r>
            <w:r w:rsidR="008E58C3">
              <w:rPr>
                <w:b/>
                <w:i w:val="0"/>
              </w:rPr>
              <w:br/>
            </w:r>
            <w:r>
              <w:t>Müssen bestimmte Sicherheitsvorkehrungen eingehalten werden? Wie hoch ist der Betreuungsaufwand? Was ist (voraussichtlich) bei der Betreuung zu beachten?</w:t>
            </w:r>
          </w:p>
          <w:p w14:paraId="24EEFB1B" w14:textId="77777777" w:rsidR="00771E76" w:rsidRPr="00AE6C42" w:rsidRDefault="00A27BF5" w:rsidP="00AE6C42">
            <w:pPr>
              <w:pStyle w:val="Erluterungen"/>
            </w:pPr>
            <w:r>
              <w:t xml:space="preserve">max. </w:t>
            </w:r>
            <w:r w:rsidRPr="00AE6C42">
              <w:t>500 Zeichen</w:t>
            </w:r>
          </w:p>
        </w:tc>
        <w:sdt>
          <w:sdtPr>
            <w:rPr>
              <w:rStyle w:val="Formatvorlage1"/>
            </w:rPr>
            <w:id w:val="-1664996976"/>
            <w:placeholder>
              <w:docPart w:val="078651AB5E8E4B00967206B9DBBFF728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F23FA92" w14:textId="77777777" w:rsidR="00771E76" w:rsidRPr="00AE6C42" w:rsidRDefault="00A27BF5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42C00398" w14:textId="77777777" w:rsidTr="008E58C3">
        <w:trPr>
          <w:trHeight w:hRule="exact" w:val="170"/>
        </w:trPr>
        <w:tc>
          <w:tcPr>
            <w:tcW w:w="3539" w:type="dxa"/>
          </w:tcPr>
          <w:p w14:paraId="0A895F6A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531E0C05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9A04EA" w14:paraId="5AC28D98" w14:textId="77777777" w:rsidTr="008E58C3">
        <w:tc>
          <w:tcPr>
            <w:tcW w:w="3539" w:type="dxa"/>
          </w:tcPr>
          <w:p w14:paraId="5B56A7A6" w14:textId="77777777" w:rsidR="00771E76" w:rsidRPr="00AE6C42" w:rsidRDefault="00A27BF5" w:rsidP="008E58C3">
            <w:pPr>
              <w:pStyle w:val="Erluterungen"/>
            </w:pPr>
            <w:r w:rsidRPr="00CD766A">
              <w:rPr>
                <w:b/>
                <w:i w:val="0"/>
              </w:rPr>
              <w:t>Verbrauchsmaterialien/Wartung</w:t>
            </w:r>
            <w:r w:rsidR="008E58C3">
              <w:rPr>
                <w:b/>
                <w:i w:val="0"/>
              </w:rPr>
              <w:br/>
            </w:r>
            <w:r w:rsidRPr="00A27BF5">
              <w:t>Muss regelmäßig etwas ausgewechselt werden, wenn ja wie oft? Sind Zusatzmaterialen/-stoffe notwendig, die regelmäßig geliefert werden müssen?</w:t>
            </w:r>
          </w:p>
        </w:tc>
        <w:sdt>
          <w:sdtPr>
            <w:rPr>
              <w:rStyle w:val="Formatvorlage1"/>
            </w:rPr>
            <w:id w:val="-917939486"/>
            <w:placeholder>
              <w:docPart w:val="6DBDB7B6E97E4F7B8CD6EAD0C4774F2B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66A6572" w14:textId="77777777" w:rsidR="00771E76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15862262" w14:textId="77777777" w:rsidTr="008E58C3">
        <w:trPr>
          <w:trHeight w:hRule="exact" w:val="170"/>
        </w:trPr>
        <w:tc>
          <w:tcPr>
            <w:tcW w:w="3539" w:type="dxa"/>
          </w:tcPr>
          <w:p w14:paraId="74BEEF7C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5BF65E22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771E76" w14:paraId="629C2FE2" w14:textId="77777777" w:rsidTr="008E58C3">
        <w:tc>
          <w:tcPr>
            <w:tcW w:w="3539" w:type="dxa"/>
          </w:tcPr>
          <w:p w14:paraId="55E1CFE2" w14:textId="77777777" w:rsidR="00A27BF5" w:rsidRPr="00CD766A" w:rsidRDefault="00A27BF5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Technische Voraussetzungen</w:t>
            </w:r>
          </w:p>
          <w:p w14:paraId="52F0F97A" w14:textId="77777777" w:rsidR="00771E76" w:rsidRPr="00AE6C42" w:rsidRDefault="00A27BF5" w:rsidP="00AE6C42">
            <w:pPr>
              <w:pStyle w:val="Erluterungen"/>
            </w:pPr>
            <w:r w:rsidRPr="00A27BF5">
              <w:t>Welche Anschlüsse sind notwendig? Gibt es Vorgaben für die Lichtverhältnisse oder andere technische Bedingungen?</w:t>
            </w:r>
          </w:p>
        </w:tc>
        <w:sdt>
          <w:sdtPr>
            <w:rPr>
              <w:rStyle w:val="Formatvorlage1"/>
            </w:rPr>
            <w:id w:val="1390603494"/>
            <w:placeholder>
              <w:docPart w:val="7DD9DEB660834447B55A4706FDAE25A0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19F9823" w14:textId="77777777" w:rsidR="00771E76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52F2F22E" w14:textId="77777777" w:rsidTr="008E58C3">
        <w:trPr>
          <w:trHeight w:hRule="exact" w:val="170"/>
        </w:trPr>
        <w:tc>
          <w:tcPr>
            <w:tcW w:w="3539" w:type="dxa"/>
          </w:tcPr>
          <w:p w14:paraId="1CE5E1A6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3A0E5580" w14:textId="77777777" w:rsidR="009A04EA" w:rsidRDefault="009A04EA" w:rsidP="007E3335">
            <w:pPr>
              <w:pStyle w:val="Standardeinzug"/>
              <w:ind w:left="0"/>
            </w:pPr>
          </w:p>
        </w:tc>
      </w:tr>
      <w:tr w:rsidR="00A27BF5" w14:paraId="210A156B" w14:textId="77777777" w:rsidTr="008E58C3">
        <w:tc>
          <w:tcPr>
            <w:tcW w:w="3539" w:type="dxa"/>
          </w:tcPr>
          <w:p w14:paraId="4D41B104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Internet</w:t>
            </w:r>
          </w:p>
          <w:p w14:paraId="6C30CC47" w14:textId="77777777" w:rsidR="00A27BF5" w:rsidRPr="00AE6C42" w:rsidRDefault="009A04EA" w:rsidP="00AE6C42">
            <w:pPr>
              <w:pStyle w:val="Erluterungen"/>
            </w:pPr>
            <w:r w:rsidRPr="009A04EA">
              <w:t>Benötigen Sie W</w:t>
            </w:r>
            <w:r w:rsidR="006A756D">
              <w:t>LAN</w:t>
            </w:r>
            <w:r w:rsidRPr="009A04EA">
              <w:t>? Wenn ja, mit welchem Datenvolumen rechnen Sie pro Tag/pro Monat?</w:t>
            </w:r>
          </w:p>
        </w:tc>
        <w:sdt>
          <w:sdtPr>
            <w:rPr>
              <w:rStyle w:val="Formatvorlage1"/>
            </w:rPr>
            <w:id w:val="1950736804"/>
            <w:placeholder>
              <w:docPart w:val="7AF1A0A9E06A401192A22607BECA07E0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719BA3A" w14:textId="77777777" w:rsidR="00A27BF5" w:rsidRPr="00AE6C42" w:rsidRDefault="009A04EA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58317FE0" w14:textId="77777777" w:rsidTr="008E58C3">
        <w:trPr>
          <w:trHeight w:hRule="exact" w:val="170"/>
        </w:trPr>
        <w:tc>
          <w:tcPr>
            <w:tcW w:w="3539" w:type="dxa"/>
          </w:tcPr>
          <w:p w14:paraId="1AE47540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4972E7C0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A27BF5" w14:paraId="2216A6F4" w14:textId="77777777" w:rsidTr="008E58C3">
        <w:tc>
          <w:tcPr>
            <w:tcW w:w="3539" w:type="dxa"/>
          </w:tcPr>
          <w:p w14:paraId="7E038704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Platzbedarf, Größe</w:t>
            </w:r>
          </w:p>
          <w:p w14:paraId="685FB211" w14:textId="77777777" w:rsidR="00A27BF5" w:rsidRPr="00AE6C42" w:rsidRDefault="009A04EA" w:rsidP="00AE6C42">
            <w:pPr>
              <w:pStyle w:val="Erluterungen"/>
            </w:pPr>
            <w:r w:rsidRPr="009A04EA">
              <w:t xml:space="preserve">Geben Sie (ggf. </w:t>
            </w:r>
            <w:r w:rsidRPr="00AE6C42">
              <w:t>geschätzt) die Maße des Exponats an. Breite (in cm) / Höhe (in cm) / Länge (in cm) / Gewicht (kg)</w:t>
            </w:r>
          </w:p>
        </w:tc>
        <w:sdt>
          <w:sdtPr>
            <w:rPr>
              <w:rStyle w:val="Formatvorlage1"/>
            </w:rPr>
            <w:id w:val="-668254071"/>
            <w:placeholder>
              <w:docPart w:val="CBDBDA7CBFAF4DAEA19584707284B234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3A3F1BB4" w14:textId="77777777" w:rsidR="00A27BF5" w:rsidRPr="00AE6C42" w:rsidRDefault="009A04EA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79C53B86" w14:textId="77777777" w:rsidTr="008E58C3">
        <w:trPr>
          <w:trHeight w:hRule="exact" w:val="170"/>
        </w:trPr>
        <w:tc>
          <w:tcPr>
            <w:tcW w:w="3539" w:type="dxa"/>
          </w:tcPr>
          <w:p w14:paraId="5A0F9AF5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23B88B50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A27BF5" w:rsidRPr="008E58C3" w14:paraId="07C41330" w14:textId="77777777" w:rsidTr="008E58C3">
        <w:tc>
          <w:tcPr>
            <w:tcW w:w="3539" w:type="dxa"/>
          </w:tcPr>
          <w:p w14:paraId="1E897E1D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Positionierung</w:t>
            </w:r>
          </w:p>
          <w:p w14:paraId="1BB7F0E2" w14:textId="77777777" w:rsidR="00A27BF5" w:rsidRPr="00AE6C42" w:rsidRDefault="009A04EA" w:rsidP="00AE6C42">
            <w:pPr>
              <w:pStyle w:val="Erluterungen"/>
            </w:pPr>
            <w:r>
              <w:t>Ist eine bestimmte Positionierung des Exponats notwendig (an der Wand oder freistehend,</w:t>
            </w:r>
            <w:r w:rsidRPr="00AE6C42">
              <w:t xml:space="preserve"> etc.)</w:t>
            </w:r>
          </w:p>
        </w:tc>
        <w:sdt>
          <w:sdtPr>
            <w:id w:val="-1834134309"/>
            <w:placeholder>
              <w:docPart w:val="8571AC90C15A45499CDF7C36A629EE2E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AA0D97A" w14:textId="77777777" w:rsidR="00A27BF5" w:rsidRPr="00AE6C42" w:rsidRDefault="009A04EA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</w:tbl>
    <w:p w14:paraId="0820C147" w14:textId="77777777" w:rsidR="00771E76" w:rsidRDefault="00771E76" w:rsidP="00A27BF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6A756D" w:rsidRPr="00AE6C42" w14:paraId="2A315849" w14:textId="77777777" w:rsidTr="006A756D">
        <w:trPr>
          <w:trHeight w:val="818"/>
        </w:trPr>
        <w:tc>
          <w:tcPr>
            <w:tcW w:w="3539" w:type="dxa"/>
          </w:tcPr>
          <w:p w14:paraId="6BA3740B" w14:textId="77777777" w:rsidR="006A756D" w:rsidRPr="00CD766A" w:rsidRDefault="006A756D" w:rsidP="00B72525">
            <w:pPr>
              <w:pStyle w:val="Erluterungen"/>
              <w:rPr>
                <w:b/>
                <w:i w:val="0"/>
              </w:rPr>
            </w:pPr>
            <w:r>
              <w:rPr>
                <w:b/>
                <w:i w:val="0"/>
              </w:rPr>
              <w:t>Sonstige Anmerkungen</w:t>
            </w:r>
          </w:p>
          <w:p w14:paraId="78A7AD20" w14:textId="77777777" w:rsidR="006A756D" w:rsidRPr="00AE6C42" w:rsidRDefault="006A756D" w:rsidP="00B72525">
            <w:pPr>
              <w:pStyle w:val="Erluterungen"/>
            </w:pPr>
          </w:p>
        </w:tc>
        <w:sdt>
          <w:sdtPr>
            <w:id w:val="-173806502"/>
            <w:placeholder>
              <w:docPart w:val="72DC311A50B045488C1F45905B21DAAB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53A98A74" w14:textId="77777777" w:rsidR="006A756D" w:rsidRPr="00AE6C42" w:rsidRDefault="006A756D" w:rsidP="00B72525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A756D" w:rsidRPr="00AE6C42" w14:paraId="79C95A17" w14:textId="77777777" w:rsidTr="006A756D">
        <w:tc>
          <w:tcPr>
            <w:tcW w:w="3539" w:type="dxa"/>
            <w:shd w:val="clear" w:color="auto" w:fill="auto"/>
          </w:tcPr>
          <w:p w14:paraId="4214C1AF" w14:textId="77777777" w:rsidR="006A756D" w:rsidRDefault="006A756D" w:rsidP="00B72525">
            <w:pPr>
              <w:pStyle w:val="Erluterungen"/>
              <w:rPr>
                <w:b/>
                <w:i w:val="0"/>
              </w:rPr>
            </w:pPr>
          </w:p>
        </w:tc>
        <w:tc>
          <w:tcPr>
            <w:tcW w:w="5477" w:type="dxa"/>
            <w:shd w:val="clear" w:color="auto" w:fill="auto"/>
          </w:tcPr>
          <w:p w14:paraId="31573642" w14:textId="77777777" w:rsidR="006A756D" w:rsidRDefault="006A756D" w:rsidP="00B72525">
            <w:pPr>
              <w:pStyle w:val="Standardeinzug"/>
              <w:ind w:left="39"/>
            </w:pPr>
          </w:p>
        </w:tc>
      </w:tr>
    </w:tbl>
    <w:p w14:paraId="621C6BBB" w14:textId="31744898" w:rsidR="00932361" w:rsidRDefault="00932361" w:rsidP="00667163">
      <w:pPr>
        <w:pBdr>
          <w:top w:val="single" w:sz="4" w:space="1" w:color="auto"/>
        </w:pBdr>
      </w:pPr>
      <w:r>
        <w:t>Bitte senden sie den ausgefüllten Exponatvorschlag</w:t>
      </w:r>
      <w:r w:rsidR="0032690C">
        <w:t xml:space="preserve"> unter dem Betreff </w:t>
      </w:r>
      <w:r w:rsidR="0032690C">
        <w:rPr>
          <w:szCs w:val="22"/>
        </w:rPr>
        <w:t>„MS Wissenschaft 202</w:t>
      </w:r>
      <w:r w:rsidR="00F92922">
        <w:rPr>
          <w:szCs w:val="22"/>
        </w:rPr>
        <w:t>5</w:t>
      </w:r>
      <w:r w:rsidR="0032690C">
        <w:rPr>
          <w:szCs w:val="22"/>
        </w:rPr>
        <w:t xml:space="preserve"> Exponatvorschlag“ </w:t>
      </w:r>
      <w:r>
        <w:t xml:space="preserve">bis zum </w:t>
      </w:r>
      <w:r w:rsidR="00F92922">
        <w:rPr>
          <w:b/>
        </w:rPr>
        <w:t>27</w:t>
      </w:r>
      <w:r w:rsidRPr="008E58C3">
        <w:rPr>
          <w:b/>
        </w:rPr>
        <w:t>. September 202</w:t>
      </w:r>
      <w:r w:rsidR="00F92922">
        <w:rPr>
          <w:b/>
        </w:rPr>
        <w:t>4</w:t>
      </w:r>
      <w:r>
        <w:t xml:space="preserve"> an </w:t>
      </w:r>
      <w:hyperlink r:id="rId14" w:history="1">
        <w:r w:rsidRPr="00EF5202">
          <w:rPr>
            <w:rStyle w:val="Hyperlink"/>
          </w:rPr>
          <w:t>ms</w:t>
        </w:r>
        <w:r w:rsidRPr="00EF5202">
          <w:t>-</w:t>
        </w:r>
        <w:r w:rsidRPr="00EF5202">
          <w:rPr>
            <w:rStyle w:val="Hyperlink"/>
          </w:rPr>
          <w:t>wissenschaft@w-i-d.de</w:t>
        </w:r>
      </w:hyperlink>
      <w:r>
        <w:t>.</w:t>
      </w:r>
    </w:p>
    <w:sectPr w:rsidR="00932361" w:rsidSect="00B4434B">
      <w:headerReference w:type="default" r:id="rId15"/>
      <w:footerReference w:type="first" r:id="rId16"/>
      <w:pgSz w:w="11906" w:h="16838" w:code="9"/>
      <w:pgMar w:top="831" w:right="1440" w:bottom="1276" w:left="1440" w:header="11" w:footer="41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71106" w14:textId="77777777" w:rsidR="00FC6AFF" w:rsidRDefault="00FC6AFF" w:rsidP="00A27BF5">
      <w:r>
        <w:separator/>
      </w:r>
    </w:p>
  </w:endnote>
  <w:endnote w:type="continuationSeparator" w:id="0">
    <w:p w14:paraId="6FBCC468" w14:textId="77777777" w:rsidR="00FC6AFF" w:rsidRDefault="00FC6AFF" w:rsidP="00A2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9498E1-3A1C-45EB-8139-DDD642A5E6A8}"/>
    <w:embedBold r:id="rId2" w:fontKey="{1E952D49-BF14-4209-AC57-3BED030260DC}"/>
    <w:embedItalic r:id="rId3" w:fontKey="{2408E351-FE31-484F-8202-31E9FD63EDE0}"/>
    <w:embedBoldItalic r:id="rId4" w:fontKey="{70D14664-7735-475D-BD57-563F8E406F0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38AC492-53B5-4FF8-A0A7-B6F7BE35E345}"/>
    <w:embedBold r:id="rId6" w:fontKey="{B2472C5B-476B-4A5C-97AE-09DA8B17EC8C}"/>
    <w:embedItalic r:id="rId7" w:fontKey="{C56DF5BC-8E52-4BBB-A31F-25AA4179EBF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A5D951A-50E2-49FA-BE3B-C0373ADD91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D96E03F-C3B6-4796-A289-F0B0B45157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C806477E-A184-407D-9285-5D418BC7B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89607643"/>
      <w:docPartObj>
        <w:docPartGallery w:val="Page Numbers (Bottom of Page)"/>
        <w:docPartUnique/>
      </w:docPartObj>
    </w:sdtPr>
    <w:sdtContent>
      <w:p w14:paraId="096166CA" w14:textId="3A32F9AA" w:rsidR="00B4434B" w:rsidRDefault="00B4434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86546B" w14:textId="77777777" w:rsidR="00B4434B" w:rsidRDefault="00B443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3D4CB" w14:textId="77777777" w:rsidR="00FC6AFF" w:rsidRDefault="00FC6AFF" w:rsidP="00A27BF5">
      <w:r>
        <w:separator/>
      </w:r>
    </w:p>
  </w:footnote>
  <w:footnote w:type="continuationSeparator" w:id="0">
    <w:p w14:paraId="79832C52" w14:textId="77777777" w:rsidR="00FC6AFF" w:rsidRDefault="00FC6AFF" w:rsidP="00A27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771E76" w14:paraId="48D0E234" w14:textId="77777777" w:rsidTr="0090596C">
      <w:trPr>
        <w:trHeight w:val="990"/>
      </w:trPr>
      <w:tc>
        <w:tcPr>
          <w:tcW w:w="1350" w:type="dxa"/>
          <w:vAlign w:val="center"/>
        </w:tcPr>
        <w:p w14:paraId="7F92DFB0" w14:textId="77777777" w:rsidR="0090596C" w:rsidRPr="00AE6C42" w:rsidRDefault="0090596C" w:rsidP="00AE6C42">
          <w:pPr>
            <w:pStyle w:val="Kopfzeile"/>
          </w:pPr>
          <w:bookmarkStart w:id="0" w:name="_Hlk521325785"/>
        </w:p>
      </w:tc>
      <w:tc>
        <w:tcPr>
          <w:tcW w:w="8000" w:type="dxa"/>
          <w:vAlign w:val="center"/>
        </w:tcPr>
        <w:p w14:paraId="409C5760" w14:textId="77777777" w:rsidR="0090596C" w:rsidRPr="00AE6C42" w:rsidRDefault="0090596C" w:rsidP="007E3335">
          <w:pPr>
            <w:pStyle w:val="Kopfzeile"/>
            <w:ind w:left="0"/>
          </w:pPr>
        </w:p>
      </w:tc>
    </w:tr>
    <w:bookmarkEnd w:id="0"/>
  </w:tbl>
  <w:p w14:paraId="1082C70D" w14:textId="77777777" w:rsidR="00650259" w:rsidRPr="0090596C" w:rsidRDefault="00650259" w:rsidP="00A27BF5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A3068"/>
    <w:multiLevelType w:val="hybridMultilevel"/>
    <w:tmpl w:val="97F8959E"/>
    <w:lvl w:ilvl="0" w:tplc="6F3603E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B0A403C"/>
    <w:multiLevelType w:val="multilevel"/>
    <w:tmpl w:val="F558D008"/>
    <w:lvl w:ilvl="0">
      <w:start w:val="1"/>
      <w:numFmt w:val="bullet"/>
      <w:lvlText w:val="●"/>
      <w:lvlJc w:val="left"/>
      <w:pPr>
        <w:ind w:left="907" w:hanging="45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397FD7"/>
    <w:multiLevelType w:val="multilevel"/>
    <w:tmpl w:val="506468D4"/>
    <w:lvl w:ilvl="0">
      <w:start w:val="1"/>
      <w:numFmt w:val="decimal"/>
      <w:lvlText w:val="%1."/>
      <w:lvlJc w:val="left"/>
      <w:pPr>
        <w:ind w:left="1856" w:hanging="360"/>
      </w:pPr>
    </w:lvl>
    <w:lvl w:ilvl="1">
      <w:start w:val="1"/>
      <w:numFmt w:val="lowerLetter"/>
      <w:lvlText w:val="%2."/>
      <w:lvlJc w:val="left"/>
      <w:pPr>
        <w:ind w:left="2576" w:hanging="360"/>
      </w:pPr>
    </w:lvl>
    <w:lvl w:ilvl="2">
      <w:start w:val="1"/>
      <w:numFmt w:val="lowerRoman"/>
      <w:lvlText w:val="%3."/>
      <w:lvlJc w:val="right"/>
      <w:pPr>
        <w:ind w:left="3296" w:hanging="180"/>
      </w:pPr>
    </w:lvl>
    <w:lvl w:ilvl="3">
      <w:start w:val="1"/>
      <w:numFmt w:val="decimal"/>
      <w:lvlText w:val="%4."/>
      <w:lvlJc w:val="left"/>
      <w:pPr>
        <w:ind w:left="4016" w:hanging="360"/>
      </w:pPr>
    </w:lvl>
    <w:lvl w:ilvl="4">
      <w:start w:val="1"/>
      <w:numFmt w:val="lowerLetter"/>
      <w:lvlText w:val="%5."/>
      <w:lvlJc w:val="left"/>
      <w:pPr>
        <w:ind w:left="4736" w:hanging="360"/>
      </w:pPr>
    </w:lvl>
    <w:lvl w:ilvl="5">
      <w:start w:val="1"/>
      <w:numFmt w:val="lowerRoman"/>
      <w:lvlText w:val="%6."/>
      <w:lvlJc w:val="right"/>
      <w:pPr>
        <w:ind w:left="5456" w:hanging="180"/>
      </w:pPr>
    </w:lvl>
    <w:lvl w:ilvl="6">
      <w:start w:val="1"/>
      <w:numFmt w:val="decimal"/>
      <w:lvlText w:val="%7."/>
      <w:lvlJc w:val="left"/>
      <w:pPr>
        <w:ind w:left="6176" w:hanging="360"/>
      </w:pPr>
    </w:lvl>
    <w:lvl w:ilvl="7">
      <w:start w:val="1"/>
      <w:numFmt w:val="lowerLetter"/>
      <w:lvlText w:val="%8."/>
      <w:lvlJc w:val="left"/>
      <w:pPr>
        <w:ind w:left="6896" w:hanging="360"/>
      </w:pPr>
    </w:lvl>
    <w:lvl w:ilvl="8">
      <w:start w:val="1"/>
      <w:numFmt w:val="lowerRoman"/>
      <w:lvlText w:val="%9."/>
      <w:lvlJc w:val="right"/>
      <w:pPr>
        <w:ind w:left="7616" w:hanging="180"/>
      </w:p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F13F9"/>
    <w:multiLevelType w:val="hybridMultilevel"/>
    <w:tmpl w:val="C9E04140"/>
    <w:lvl w:ilvl="0" w:tplc="0407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08750324">
    <w:abstractNumId w:val="13"/>
  </w:num>
  <w:num w:numId="2" w16cid:durableId="49155609">
    <w:abstractNumId w:val="9"/>
  </w:num>
  <w:num w:numId="3" w16cid:durableId="698045513">
    <w:abstractNumId w:val="19"/>
  </w:num>
  <w:num w:numId="4" w16cid:durableId="886842804">
    <w:abstractNumId w:val="14"/>
  </w:num>
  <w:num w:numId="5" w16cid:durableId="212234198">
    <w:abstractNumId w:val="16"/>
  </w:num>
  <w:num w:numId="6" w16cid:durableId="1481850848">
    <w:abstractNumId w:val="23"/>
  </w:num>
  <w:num w:numId="7" w16cid:durableId="1411585984">
    <w:abstractNumId w:val="8"/>
  </w:num>
  <w:num w:numId="8" w16cid:durableId="928586264">
    <w:abstractNumId w:val="12"/>
  </w:num>
  <w:num w:numId="9" w16cid:durableId="1992711786">
    <w:abstractNumId w:val="21"/>
  </w:num>
  <w:num w:numId="10" w16cid:durableId="376973317">
    <w:abstractNumId w:val="3"/>
  </w:num>
  <w:num w:numId="11" w16cid:durableId="1570385048">
    <w:abstractNumId w:val="7"/>
  </w:num>
  <w:num w:numId="12" w16cid:durableId="1207254748">
    <w:abstractNumId w:val="1"/>
  </w:num>
  <w:num w:numId="13" w16cid:durableId="2131240506">
    <w:abstractNumId w:val="4"/>
  </w:num>
  <w:num w:numId="14" w16cid:durableId="1067266685">
    <w:abstractNumId w:val="11"/>
  </w:num>
  <w:num w:numId="15" w16cid:durableId="1840464866">
    <w:abstractNumId w:val="10"/>
  </w:num>
  <w:num w:numId="16" w16cid:durableId="675310182">
    <w:abstractNumId w:val="20"/>
  </w:num>
  <w:num w:numId="17" w16cid:durableId="50077303">
    <w:abstractNumId w:val="5"/>
  </w:num>
  <w:num w:numId="18" w16cid:durableId="507445352">
    <w:abstractNumId w:val="25"/>
  </w:num>
  <w:num w:numId="19" w16cid:durableId="634682893">
    <w:abstractNumId w:val="22"/>
  </w:num>
  <w:num w:numId="20" w16cid:durableId="743529889">
    <w:abstractNumId w:val="17"/>
  </w:num>
  <w:num w:numId="21" w16cid:durableId="1390299327">
    <w:abstractNumId w:val="24"/>
  </w:num>
  <w:num w:numId="22" w16cid:durableId="1085228176">
    <w:abstractNumId w:val="6"/>
  </w:num>
  <w:num w:numId="23" w16cid:durableId="211580637">
    <w:abstractNumId w:val="2"/>
  </w:num>
  <w:num w:numId="24" w16cid:durableId="1279491350">
    <w:abstractNumId w:val="0"/>
  </w:num>
  <w:num w:numId="25" w16cid:durableId="1219323677">
    <w:abstractNumId w:val="15"/>
  </w:num>
  <w:num w:numId="26" w16cid:durableId="704791446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76"/>
    <w:rsid w:val="00031A1F"/>
    <w:rsid w:val="000456E1"/>
    <w:rsid w:val="00052382"/>
    <w:rsid w:val="0006568A"/>
    <w:rsid w:val="00074BE8"/>
    <w:rsid w:val="00076F0F"/>
    <w:rsid w:val="00084253"/>
    <w:rsid w:val="000D1F49"/>
    <w:rsid w:val="001727CA"/>
    <w:rsid w:val="0019200B"/>
    <w:rsid w:val="001C6706"/>
    <w:rsid w:val="001D21FB"/>
    <w:rsid w:val="00221028"/>
    <w:rsid w:val="00244522"/>
    <w:rsid w:val="002928D0"/>
    <w:rsid w:val="002B5BF9"/>
    <w:rsid w:val="002C56E6"/>
    <w:rsid w:val="002D0494"/>
    <w:rsid w:val="002D220B"/>
    <w:rsid w:val="002E7291"/>
    <w:rsid w:val="00305093"/>
    <w:rsid w:val="003067F2"/>
    <w:rsid w:val="0032690C"/>
    <w:rsid w:val="003459BD"/>
    <w:rsid w:val="0036063B"/>
    <w:rsid w:val="00361E11"/>
    <w:rsid w:val="00384527"/>
    <w:rsid w:val="003A4871"/>
    <w:rsid w:val="003B4744"/>
    <w:rsid w:val="003D73FE"/>
    <w:rsid w:val="003F0847"/>
    <w:rsid w:val="0040090B"/>
    <w:rsid w:val="0046302A"/>
    <w:rsid w:val="00487D2D"/>
    <w:rsid w:val="004D5D62"/>
    <w:rsid w:val="004E1D00"/>
    <w:rsid w:val="004F6428"/>
    <w:rsid w:val="005112D0"/>
    <w:rsid w:val="005139E4"/>
    <w:rsid w:val="00513FD0"/>
    <w:rsid w:val="00577E06"/>
    <w:rsid w:val="00590C78"/>
    <w:rsid w:val="005979B8"/>
    <w:rsid w:val="005A3BF7"/>
    <w:rsid w:val="005A63B2"/>
    <w:rsid w:val="005F2035"/>
    <w:rsid w:val="005F7990"/>
    <w:rsid w:val="00607293"/>
    <w:rsid w:val="00607356"/>
    <w:rsid w:val="0063739C"/>
    <w:rsid w:val="00650259"/>
    <w:rsid w:val="00666B12"/>
    <w:rsid w:val="00667163"/>
    <w:rsid w:val="006A74C0"/>
    <w:rsid w:val="006A756D"/>
    <w:rsid w:val="006B17AA"/>
    <w:rsid w:val="00712B16"/>
    <w:rsid w:val="00770F25"/>
    <w:rsid w:val="00771E76"/>
    <w:rsid w:val="0077657F"/>
    <w:rsid w:val="007A01D9"/>
    <w:rsid w:val="007A35A8"/>
    <w:rsid w:val="007B0A85"/>
    <w:rsid w:val="007B1299"/>
    <w:rsid w:val="007C4A13"/>
    <w:rsid w:val="007C6A52"/>
    <w:rsid w:val="007E3335"/>
    <w:rsid w:val="007E56E5"/>
    <w:rsid w:val="007F7B5D"/>
    <w:rsid w:val="0082043E"/>
    <w:rsid w:val="00830274"/>
    <w:rsid w:val="00836129"/>
    <w:rsid w:val="00897D81"/>
    <w:rsid w:val="008A18A4"/>
    <w:rsid w:val="008E203A"/>
    <w:rsid w:val="008E58C3"/>
    <w:rsid w:val="008F1783"/>
    <w:rsid w:val="0090596C"/>
    <w:rsid w:val="0091229C"/>
    <w:rsid w:val="00915EAB"/>
    <w:rsid w:val="009319A2"/>
    <w:rsid w:val="00932180"/>
    <w:rsid w:val="00932361"/>
    <w:rsid w:val="00940101"/>
    <w:rsid w:val="00940E73"/>
    <w:rsid w:val="009638C7"/>
    <w:rsid w:val="0096773B"/>
    <w:rsid w:val="00975F34"/>
    <w:rsid w:val="009800B5"/>
    <w:rsid w:val="0098597D"/>
    <w:rsid w:val="00994159"/>
    <w:rsid w:val="009A04EA"/>
    <w:rsid w:val="009F619A"/>
    <w:rsid w:val="009F6DDE"/>
    <w:rsid w:val="00A007F6"/>
    <w:rsid w:val="00A0598D"/>
    <w:rsid w:val="00A27BF5"/>
    <w:rsid w:val="00A32B04"/>
    <w:rsid w:val="00A370A8"/>
    <w:rsid w:val="00A61CC9"/>
    <w:rsid w:val="00A66994"/>
    <w:rsid w:val="00AE6C42"/>
    <w:rsid w:val="00B30312"/>
    <w:rsid w:val="00B4434B"/>
    <w:rsid w:val="00BC515B"/>
    <w:rsid w:val="00BD4753"/>
    <w:rsid w:val="00BD5CB1"/>
    <w:rsid w:val="00BE62EE"/>
    <w:rsid w:val="00C003BA"/>
    <w:rsid w:val="00C46878"/>
    <w:rsid w:val="00C7721D"/>
    <w:rsid w:val="00CB4A51"/>
    <w:rsid w:val="00CD4532"/>
    <w:rsid w:val="00CD47B0"/>
    <w:rsid w:val="00CD5F4B"/>
    <w:rsid w:val="00CD68D4"/>
    <w:rsid w:val="00CD70CE"/>
    <w:rsid w:val="00CD766A"/>
    <w:rsid w:val="00CE0BB5"/>
    <w:rsid w:val="00CE6104"/>
    <w:rsid w:val="00CE7918"/>
    <w:rsid w:val="00D16163"/>
    <w:rsid w:val="00D27D8F"/>
    <w:rsid w:val="00DB3FAD"/>
    <w:rsid w:val="00DB5CA4"/>
    <w:rsid w:val="00E139C4"/>
    <w:rsid w:val="00E17CF5"/>
    <w:rsid w:val="00E37196"/>
    <w:rsid w:val="00E61C09"/>
    <w:rsid w:val="00E677FE"/>
    <w:rsid w:val="00E9252D"/>
    <w:rsid w:val="00EB3B58"/>
    <w:rsid w:val="00EC6D0C"/>
    <w:rsid w:val="00EC7359"/>
    <w:rsid w:val="00EE3054"/>
    <w:rsid w:val="00F00606"/>
    <w:rsid w:val="00F01256"/>
    <w:rsid w:val="00F52451"/>
    <w:rsid w:val="00F80511"/>
    <w:rsid w:val="00F92922"/>
    <w:rsid w:val="00FC5C9E"/>
    <w:rsid w:val="00FC6AFF"/>
    <w:rsid w:val="00FC7475"/>
    <w:rsid w:val="00FD1086"/>
    <w:rsid w:val="00FD59E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646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6A756D"/>
    <w:pPr>
      <w:spacing w:after="120" w:line="240" w:lineRule="auto"/>
      <w:ind w:left="40"/>
    </w:pPr>
    <w:rPr>
      <w:sz w:val="22"/>
    </w:rPr>
  </w:style>
  <w:style w:type="paragraph" w:styleId="berschrift1">
    <w:name w:val="heading 1"/>
    <w:basedOn w:val="Standard"/>
    <w:link w:val="berschrift1Zchn"/>
    <w:uiPriority w:val="1"/>
    <w:qFormat/>
    <w:rsid w:val="00A27BF5"/>
    <w:pPr>
      <w:spacing w:before="60" w:after="60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ind w:left="37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A27BF5"/>
    <w:rPr>
      <w:rFonts w:asciiTheme="majorHAnsi" w:hAnsiTheme="majorHAnsi"/>
      <w:b/>
      <w:color w:val="FFFFFF" w:themeColor="background1"/>
      <w:sz w:val="2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tabs>
        <w:tab w:val="num" w:pos="360"/>
      </w:tabs>
      <w:ind w:left="40" w:firstLine="0"/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27BF5"/>
    <w:pPr>
      <w:tabs>
        <w:tab w:val="center" w:pos="4680"/>
        <w:tab w:val="right" w:pos="9360"/>
      </w:tabs>
    </w:pPr>
    <w:rPr>
      <w:rFonts w:cstheme="minorHAnsi"/>
      <w:b/>
      <w:noProof/>
      <w:color w:val="731F1C" w:themeColor="accent5"/>
      <w:sz w:val="36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27BF5"/>
    <w:rPr>
      <w:rFonts w:cstheme="minorHAnsi"/>
      <w:b/>
      <w:noProof/>
      <w:color w:val="731F1C" w:themeColor="accent5"/>
      <w:sz w:val="36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8E58C3"/>
    <w:rPr>
      <w:rFonts w:asciiTheme="minorHAnsi" w:hAnsiTheme="minorHAnsi"/>
      <w:b/>
      <w:color w:val="2C3486"/>
      <w:sz w:val="22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customStyle="1" w:styleId="Formatvorlage1">
    <w:name w:val="Formatvorlage1"/>
    <w:basedOn w:val="Platzhaltertext"/>
    <w:uiPriority w:val="1"/>
    <w:rsid w:val="008E58C3"/>
    <w:rPr>
      <w:rFonts w:asciiTheme="minorHAnsi" w:hAnsiTheme="minorHAnsi"/>
      <w:color w:val="333333"/>
      <w:sz w:val="22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A27BF5"/>
    <w:pPr>
      <w:numPr>
        <w:numId w:val="24"/>
      </w:numPr>
      <w:spacing w:before="120"/>
      <w:contextualSpacing/>
      <w:jc w:val="both"/>
    </w:pPr>
    <w:rPr>
      <w:rFonts w:eastAsia="Calibri" w:cstheme="minorHAnsi"/>
      <w:szCs w:val="22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27BF5"/>
    <w:rPr>
      <w:rFonts w:eastAsia="Calibri" w:cstheme="minorHAnsi"/>
      <w:sz w:val="22"/>
      <w:szCs w:val="22"/>
      <w:lang w:eastAsia="de-DE"/>
    </w:rPr>
  </w:style>
  <w:style w:type="character" w:customStyle="1" w:styleId="Formatvorlage2">
    <w:name w:val="Formatvorlage2"/>
    <w:basedOn w:val="Absatz-Standardschriftart"/>
    <w:uiPriority w:val="1"/>
    <w:rsid w:val="00A27BF5"/>
    <w:rPr>
      <w:rFonts w:asciiTheme="minorHAnsi" w:hAnsiTheme="minorHAnsi"/>
      <w:sz w:val="22"/>
    </w:rPr>
  </w:style>
  <w:style w:type="paragraph" w:customStyle="1" w:styleId="Erluterungen">
    <w:name w:val="Erläuterungen"/>
    <w:basedOn w:val="Standard"/>
    <w:uiPriority w:val="1"/>
    <w:qFormat/>
    <w:rsid w:val="00A27BF5"/>
    <w:rPr>
      <w:i/>
    </w:rPr>
  </w:style>
  <w:style w:type="character" w:styleId="NichtaufgelsteErwhnung">
    <w:name w:val="Unresolved Mention"/>
    <w:basedOn w:val="Absatz-Standardschriftart"/>
    <w:uiPriority w:val="99"/>
    <w:semiHidden/>
    <w:rsid w:val="0093236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52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5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s-wissenschaft.de/de/datenschutz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s-wissenschaft@w-i-d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s-wissenschaft.de/ms-wissenschaft-2025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s-wissenschaft@w-i-d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rueber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02EC4ED293A4EB9BEC6E707942A3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CA47A-0167-423A-B9EB-A9F599757D00}"/>
      </w:docPartPr>
      <w:docPartBody>
        <w:p w:rsidR="00B55133" w:rsidRDefault="007A5514" w:rsidP="007A5514">
          <w:pPr>
            <w:pStyle w:val="702EC4ED293A4EB9BEC6E707942A3F54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37269894EA14408AD5536555CF1CA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79B6C-1042-4A3F-8916-068F661FB5AD}"/>
      </w:docPartPr>
      <w:docPartBody>
        <w:p w:rsidR="00B55133" w:rsidRDefault="007A5514" w:rsidP="007A5514">
          <w:pPr>
            <w:pStyle w:val="A37269894EA14408AD5536555CF1CA01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B9279BBBE99A4C8D9FACA3787D5E4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96D0DE-A98A-4D26-966A-A801647D7F7A}"/>
      </w:docPartPr>
      <w:docPartBody>
        <w:p w:rsidR="00B55133" w:rsidRDefault="007A5514" w:rsidP="007A5514">
          <w:pPr>
            <w:pStyle w:val="B9279BBBE99A4C8D9FACA3787D5E4ACE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3A53B7B94654F5C926C8AF199CCD4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8144FF-A5A2-4DF6-B027-9ADFC4550CE4}"/>
      </w:docPartPr>
      <w:docPartBody>
        <w:p w:rsidR="00B55133" w:rsidRDefault="007A5514" w:rsidP="007A5514">
          <w:pPr>
            <w:pStyle w:val="73A53B7B94654F5C926C8AF199CCD443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C209066B39345C89243425DC661B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109079-D75B-406A-B138-80A14EE44A38}"/>
      </w:docPartPr>
      <w:docPartBody>
        <w:p w:rsidR="00B55133" w:rsidRDefault="007A5514" w:rsidP="007A5514">
          <w:pPr>
            <w:pStyle w:val="DC209066B39345C89243425DC661BA2A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25AAB8D0870445AE882DB665AAC62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36710-8346-4741-8F34-669DDF857105}"/>
      </w:docPartPr>
      <w:docPartBody>
        <w:p w:rsidR="00B55133" w:rsidRDefault="007A5514" w:rsidP="007A5514">
          <w:pPr>
            <w:pStyle w:val="25AAB8D0870445AE882DB665AAC62C46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8141E21B1474B4BBC80B79D1BF31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321A5E-6BF6-4D4C-AB06-40DF4538CB0C}"/>
      </w:docPartPr>
      <w:docPartBody>
        <w:p w:rsidR="00B55133" w:rsidRDefault="007A5514" w:rsidP="007A5514">
          <w:pPr>
            <w:pStyle w:val="A8141E21B1474B4BBC80B79D1BF313C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B0B30CBB500D427E95860B557AA05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5A681A-DE7C-4973-AD09-8C1E5157E821}"/>
      </w:docPartPr>
      <w:docPartBody>
        <w:p w:rsidR="00B55133" w:rsidRDefault="007A5514" w:rsidP="007A5514">
          <w:pPr>
            <w:pStyle w:val="B0B30CBB500D427E95860B557AA0592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F26C92B5D65345308F22CAC9C066A6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D1AD30-5824-4DA1-9603-F86246589AAC}"/>
      </w:docPartPr>
      <w:docPartBody>
        <w:p w:rsidR="00B55133" w:rsidRDefault="007A5514" w:rsidP="007A5514">
          <w:pPr>
            <w:pStyle w:val="F26C92B5D65345308F22CAC9C066A6226"/>
          </w:pPr>
          <w:r w:rsidRPr="003067F2">
            <w:rPr>
              <w:rStyle w:val="Formatvorlage1"/>
              <w:b/>
            </w:rPr>
            <w:t>Klicken oder tippen Sie hier, um Text einzugeben.</w:t>
          </w:r>
        </w:p>
      </w:docPartBody>
    </w:docPart>
    <w:docPart>
      <w:docPartPr>
        <w:name w:val="B41738895DC44671B033F4BCCB1FD6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2CB3D-BAC8-414E-9A85-F015202D1888}"/>
      </w:docPartPr>
      <w:docPartBody>
        <w:p w:rsidR="00B55133" w:rsidRDefault="007A5514" w:rsidP="007A5514">
          <w:pPr>
            <w:pStyle w:val="B41738895DC44671B033F4BCCB1FD6D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3AC647F29CB4FBC83B2B3541E09C9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76D611-2BE3-4273-BDD7-96E53D6CDCCA}"/>
      </w:docPartPr>
      <w:docPartBody>
        <w:p w:rsidR="00B55133" w:rsidRDefault="007A5514" w:rsidP="007A5514">
          <w:pPr>
            <w:pStyle w:val="E3AC647F29CB4FBC83B2B3541E09C9B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03AFB9AFDE1F4E3A9E9C4062E1A09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E20C13-D094-410C-8083-85C7F8CC62D9}"/>
      </w:docPartPr>
      <w:docPartBody>
        <w:p w:rsidR="00B55133" w:rsidRDefault="007A5514" w:rsidP="007A5514">
          <w:pPr>
            <w:pStyle w:val="03AFB9AFDE1F4E3A9E9C4062E1A09E45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C016B2B45A14B2786FE7EB2DCF7E8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379874-3E3F-4B2C-84EA-D39D81A5CBCA}"/>
      </w:docPartPr>
      <w:docPartBody>
        <w:p w:rsidR="00B55133" w:rsidRDefault="007A5514" w:rsidP="007A5514">
          <w:pPr>
            <w:pStyle w:val="EC016B2B45A14B2786FE7EB2DCF7E811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2129FBB4FB5E4690A772E473028F3D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1C4952-4669-4A0E-A109-0E90539CABCD}"/>
      </w:docPartPr>
      <w:docPartBody>
        <w:p w:rsidR="00B55133" w:rsidRDefault="007A5514" w:rsidP="007A5514">
          <w:pPr>
            <w:pStyle w:val="2129FBB4FB5E4690A772E473028F3D7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7D12BD861514AA09FEE09C2BA65E8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74D5F-4225-48B7-B288-7516D1D7BE6A}"/>
      </w:docPartPr>
      <w:docPartBody>
        <w:p w:rsidR="00B55133" w:rsidRDefault="007A5514" w:rsidP="007A5514">
          <w:pPr>
            <w:pStyle w:val="E7D12BD861514AA09FEE09C2BA65E8FD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5E50464B01AA4E8D83EA7C23DF4A9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77C917-85AE-4F96-9D3E-4FAA135EDA6B}"/>
      </w:docPartPr>
      <w:docPartBody>
        <w:p w:rsidR="00B55133" w:rsidRDefault="007A5514" w:rsidP="007A5514">
          <w:pPr>
            <w:pStyle w:val="5E50464B01AA4E8D83EA7C23DF4A93DE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DAB344B6EE04636B3EC86084F3F50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6E6E3A-480F-477A-9C4F-A28720BD90CB}"/>
      </w:docPartPr>
      <w:docPartBody>
        <w:p w:rsidR="00B55133" w:rsidRDefault="007A5514" w:rsidP="007A5514">
          <w:pPr>
            <w:pStyle w:val="DDAB344B6EE04636B3EC86084F3F50464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60107350C8F4738A61AF65B4671F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C759B9-FBDE-49B5-8299-0666950387E9}"/>
      </w:docPartPr>
      <w:docPartBody>
        <w:p w:rsidR="00B55133" w:rsidRDefault="007A5514" w:rsidP="007A5514">
          <w:pPr>
            <w:pStyle w:val="A60107350C8F4738A61AF65B4671FF724"/>
          </w:pPr>
          <w:r w:rsidRPr="008E58C3">
            <w:rPr>
              <w:rStyle w:val="Formatvorlage1"/>
              <w:bdr w:val="single" w:sz="4" w:space="0" w:color="auto"/>
            </w:rPr>
            <w:t>Wählen Sie ein Element aus.</w:t>
          </w:r>
        </w:p>
      </w:docPartBody>
    </w:docPart>
    <w:docPart>
      <w:docPartPr>
        <w:name w:val="078651AB5E8E4B00967206B9DBBFF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796FC-EF31-45E1-8AF6-35ED52606DA9}"/>
      </w:docPartPr>
      <w:docPartBody>
        <w:p w:rsidR="00B55133" w:rsidRDefault="007A5514" w:rsidP="007A5514">
          <w:pPr>
            <w:pStyle w:val="078651AB5E8E4B00967206B9DBBFF728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6DBDB7B6E97E4F7B8CD6EAD0C4774F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7C1098-6058-4B6F-BDFC-4AB4BA4209E1}"/>
      </w:docPartPr>
      <w:docPartBody>
        <w:p w:rsidR="00B55133" w:rsidRDefault="007A5514" w:rsidP="007A5514">
          <w:pPr>
            <w:pStyle w:val="6DBDB7B6E97E4F7B8CD6EAD0C4774F2B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DD9DEB660834447B55A4706FDAE25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C3A544-E5A7-4F0E-9CA6-8C25EBE690FA}"/>
      </w:docPartPr>
      <w:docPartBody>
        <w:p w:rsidR="00B55133" w:rsidRDefault="007A5514" w:rsidP="007A5514">
          <w:pPr>
            <w:pStyle w:val="7DD9DEB660834447B55A4706FDAE25A0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AF1A0A9E06A401192A22607BECA07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2EF18C-6013-47A2-ACD8-524CD82BB989}"/>
      </w:docPartPr>
      <w:docPartBody>
        <w:p w:rsidR="00B55133" w:rsidRDefault="007A5514" w:rsidP="007A5514">
          <w:pPr>
            <w:pStyle w:val="7AF1A0A9E06A401192A22607BECA07E0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CBDBDA7CBFAF4DAEA19584707284B2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EEA411-CDC6-4170-8306-CCBF773E7540}"/>
      </w:docPartPr>
      <w:docPartBody>
        <w:p w:rsidR="00B55133" w:rsidRDefault="007A5514" w:rsidP="007A5514">
          <w:pPr>
            <w:pStyle w:val="CBDBDA7CBFAF4DAEA19584707284B234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8571AC90C15A45499CDF7C36A629EE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B4E5C6-4C70-4922-B102-9E0B444461AC}"/>
      </w:docPartPr>
      <w:docPartBody>
        <w:p w:rsidR="00B55133" w:rsidRDefault="007A5514" w:rsidP="007A5514">
          <w:pPr>
            <w:pStyle w:val="8571AC90C15A45499CDF7C36A629EE2E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87AD7F468A54CB59CE386CEB2CB71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66361-4C85-4629-B08E-DABEF423045C}"/>
      </w:docPartPr>
      <w:docPartBody>
        <w:p w:rsidR="00B55133" w:rsidRDefault="007A5514" w:rsidP="007A5514">
          <w:pPr>
            <w:pStyle w:val="D87AD7F468A54CB59CE386CEB2CB7178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2DC311A50B045488C1F45905B21D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0A7522-2A5E-45F1-A08A-E22F98230006}"/>
      </w:docPartPr>
      <w:docPartBody>
        <w:p w:rsidR="00D00FC4" w:rsidRDefault="007A5514" w:rsidP="007A5514">
          <w:pPr>
            <w:pStyle w:val="72DC311A50B045488C1F45905B21DAAB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384110F8FD024B3AB051DDA22F0EED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2BF20D-2A5A-43A4-9F87-1375B62FD292}"/>
      </w:docPartPr>
      <w:docPartBody>
        <w:p w:rsidR="00B47F19" w:rsidRDefault="007A5514" w:rsidP="007A5514">
          <w:pPr>
            <w:pStyle w:val="384110F8FD024B3AB051DDA22F0EED5C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B0"/>
    <w:rsid w:val="00052A10"/>
    <w:rsid w:val="00082D8B"/>
    <w:rsid w:val="001413B0"/>
    <w:rsid w:val="00186EE2"/>
    <w:rsid w:val="001A5193"/>
    <w:rsid w:val="002D220B"/>
    <w:rsid w:val="00336688"/>
    <w:rsid w:val="003B37E8"/>
    <w:rsid w:val="003E46B0"/>
    <w:rsid w:val="003F41C0"/>
    <w:rsid w:val="00416D7C"/>
    <w:rsid w:val="00435260"/>
    <w:rsid w:val="0043664D"/>
    <w:rsid w:val="005B335A"/>
    <w:rsid w:val="007671DA"/>
    <w:rsid w:val="007A5514"/>
    <w:rsid w:val="007E17C2"/>
    <w:rsid w:val="008D71FC"/>
    <w:rsid w:val="00933CC2"/>
    <w:rsid w:val="0096773B"/>
    <w:rsid w:val="00AD570B"/>
    <w:rsid w:val="00B47F19"/>
    <w:rsid w:val="00B55133"/>
    <w:rsid w:val="00D00FC4"/>
    <w:rsid w:val="00D27400"/>
    <w:rsid w:val="00DE55E2"/>
    <w:rsid w:val="00DF1C04"/>
    <w:rsid w:val="00E03162"/>
    <w:rsid w:val="00F2663E"/>
    <w:rsid w:val="00FB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A5514"/>
    <w:rPr>
      <w:color w:val="808080"/>
    </w:rPr>
  </w:style>
  <w:style w:type="paragraph" w:styleId="Fuzeile">
    <w:name w:val="footer"/>
    <w:basedOn w:val="Standard"/>
    <w:link w:val="FuzeileZchn"/>
    <w:uiPriority w:val="99"/>
    <w:rsid w:val="001413B0"/>
    <w:pPr>
      <w:tabs>
        <w:tab w:val="center" w:pos="4680"/>
        <w:tab w:val="right" w:pos="9810"/>
      </w:tabs>
      <w:spacing w:after="0" w:line="240" w:lineRule="auto"/>
      <w:ind w:left="37"/>
    </w:pPr>
    <w:rPr>
      <w:rFonts w:eastAsiaTheme="minorHAnsi"/>
      <w:sz w:val="18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413B0"/>
    <w:rPr>
      <w:rFonts w:eastAsiaTheme="minorHAnsi"/>
      <w:sz w:val="18"/>
      <w:szCs w:val="24"/>
      <w:lang w:eastAsia="en-US"/>
    </w:rPr>
  </w:style>
  <w:style w:type="character" w:customStyle="1" w:styleId="Formatvorlage1">
    <w:name w:val="Formatvorlage1"/>
    <w:basedOn w:val="Platzhaltertext"/>
    <w:uiPriority w:val="1"/>
    <w:rsid w:val="007A5514"/>
    <w:rPr>
      <w:rFonts w:asciiTheme="minorHAnsi" w:hAnsiTheme="minorHAnsi"/>
      <w:color w:val="333333"/>
      <w:sz w:val="22"/>
      <w:szCs w:val="22"/>
    </w:rPr>
  </w:style>
  <w:style w:type="paragraph" w:customStyle="1" w:styleId="384110F8FD024B3AB051DDA22F0EED5C2">
    <w:name w:val="384110F8FD024B3AB051DDA22F0EED5C2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702EC4ED293A4EB9BEC6E707942A3F546">
    <w:name w:val="702EC4ED293A4EB9BEC6E707942A3F54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A37269894EA14408AD5536555CF1CA016">
    <w:name w:val="A37269894EA14408AD5536555CF1CA01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B9279BBBE99A4C8D9FACA3787D5E4ACE6">
    <w:name w:val="B9279BBBE99A4C8D9FACA3787D5E4ACE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73A53B7B94654F5C926C8AF199CCD4436">
    <w:name w:val="73A53B7B94654F5C926C8AF199CCD443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DC209066B39345C89243425DC661BA2A6">
    <w:name w:val="DC209066B39345C89243425DC661BA2A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25AAB8D0870445AE882DB665AAC62C466">
    <w:name w:val="25AAB8D0870445AE882DB665AAC62C46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A8141E21B1474B4BBC80B79D1BF313CF6">
    <w:name w:val="A8141E21B1474B4BBC80B79D1BF313CF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B0B30CBB500D427E95860B557AA0592F6">
    <w:name w:val="B0B30CBB500D427E95860B557AA0592F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E3AC647F29CB4FBC83B2B3541E09C9BF5">
    <w:name w:val="E3AC647F29CB4FBC83B2B3541E09C9BF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03AFB9AFDE1F4E3A9E9C4062E1A09E455">
    <w:name w:val="03AFB9AFDE1F4E3A9E9C4062E1A09E45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EC016B2B45A14B2786FE7EB2DCF7E8115">
    <w:name w:val="EC016B2B45A14B2786FE7EB2DCF7E811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2129FBB4FB5E4690A772E473028F3D7F5">
    <w:name w:val="2129FBB4FB5E4690A772E473028F3D7F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F26C92B5D65345308F22CAC9C066A6226">
    <w:name w:val="F26C92B5D65345308F22CAC9C066A6226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E7D12BD861514AA09FEE09C2BA65E8FD5">
    <w:name w:val="E7D12BD861514AA09FEE09C2BA65E8FD5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B41738895DC44671B033F4BCCB1FD6DF6">
    <w:name w:val="B41738895DC44671B033F4BCCB1FD6DF6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5E50464B01AA4E8D83EA7C23DF4A93DE5">
    <w:name w:val="5E50464B01AA4E8D83EA7C23DF4A93DE5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D87AD7F468A54CB59CE386CEB2CB71782">
    <w:name w:val="D87AD7F468A54CB59CE386CEB2CB71782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DDAB344B6EE04636B3EC86084F3F50464">
    <w:name w:val="DDAB344B6EE04636B3EC86084F3F50464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A60107350C8F4738A61AF65B4671FF724">
    <w:name w:val="A60107350C8F4738A61AF65B4671FF724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078651AB5E8E4B00967206B9DBBFF7283">
    <w:name w:val="078651AB5E8E4B00967206B9DBBFF728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6DBDB7B6E97E4F7B8CD6EAD0C4774F2B3">
    <w:name w:val="6DBDB7B6E97E4F7B8CD6EAD0C4774F2B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DD9DEB660834447B55A4706FDAE25A03">
    <w:name w:val="7DD9DEB660834447B55A4706FDAE25A0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AF1A0A9E06A401192A22607BECA07E03">
    <w:name w:val="7AF1A0A9E06A401192A22607BECA07E0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CBDBDA7CBFAF4DAEA19584707284B2343">
    <w:name w:val="CBDBDA7CBFAF4DAEA19584707284B234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8571AC90C15A45499CDF7C36A629EE2E3">
    <w:name w:val="8571AC90C15A45499CDF7C36A629EE2E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2DC311A50B045488C1F45905B21DAAB2">
    <w:name w:val="72DC311A50B045488C1F45905B21DAAB2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8DDEF1-95CA-4F03-A640-CAC13AEF3B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3</Pages>
  <Words>742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2023-06-09T16:01:00Z</dcterms:created>
  <dcterms:modified xsi:type="dcterms:W3CDTF">2024-07-22T12:43:00Z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